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CD" w:rsidRPr="0005710B" w:rsidRDefault="0061145F" w:rsidP="00B56B29">
      <w:pPr>
        <w:jc w:val="center"/>
        <w:rPr>
          <w:b/>
          <w:bCs/>
          <w:i/>
          <w:iCs/>
          <w:color w:val="4F81BD" w:themeColor="accent1"/>
          <w:sz w:val="28"/>
          <w:szCs w:val="28"/>
        </w:rPr>
      </w:pPr>
      <w:bookmarkStart w:id="0" w:name="_GoBack"/>
      <w:bookmarkEnd w:id="0"/>
      <w:r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4C949B5C" wp14:editId="7C18EB10">
            <wp:simplePos x="0" y="0"/>
            <wp:positionH relativeFrom="column">
              <wp:posOffset>-633095</wp:posOffset>
            </wp:positionH>
            <wp:positionV relativeFrom="paragraph">
              <wp:posOffset>-67945</wp:posOffset>
            </wp:positionV>
            <wp:extent cx="1104900" cy="730885"/>
            <wp:effectExtent l="0" t="0" r="0" b="0"/>
            <wp:wrapTight wrapText="bothSides">
              <wp:wrapPolygon edited="0">
                <wp:start x="0" y="0"/>
                <wp:lineTo x="0" y="20831"/>
                <wp:lineTo x="21228" y="20831"/>
                <wp:lineTo x="21228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65FB46CF" wp14:editId="73D8507C">
            <wp:simplePos x="0" y="0"/>
            <wp:positionH relativeFrom="column">
              <wp:posOffset>5748655</wp:posOffset>
            </wp:positionH>
            <wp:positionV relativeFrom="paragraph">
              <wp:posOffset>-137160</wp:posOffset>
            </wp:positionV>
            <wp:extent cx="624840" cy="844550"/>
            <wp:effectExtent l="0" t="0" r="3810" b="0"/>
            <wp:wrapTight wrapText="bothSides">
              <wp:wrapPolygon edited="0">
                <wp:start x="0" y="0"/>
                <wp:lineTo x="0" y="20950"/>
                <wp:lineTo x="21073" y="20950"/>
                <wp:lineTo x="21073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9AA">
        <w:rPr>
          <w:b/>
          <w:bCs/>
          <w:i/>
          <w:iCs/>
          <w:color w:val="4F81BD" w:themeColor="accent1"/>
          <w:sz w:val="28"/>
          <w:szCs w:val="28"/>
        </w:rPr>
        <w:t xml:space="preserve"> P</w:t>
      </w:r>
      <w:r w:rsidR="008E5ECD" w:rsidRPr="0005710B">
        <w:rPr>
          <w:b/>
          <w:bCs/>
          <w:i/>
          <w:iCs/>
          <w:color w:val="4F81BD" w:themeColor="accent1"/>
          <w:sz w:val="28"/>
          <w:szCs w:val="28"/>
        </w:rPr>
        <w:t xml:space="preserve">rogram for Vintermøtet </w:t>
      </w:r>
    </w:p>
    <w:p w:rsidR="008E5ECD" w:rsidRPr="0005710B" w:rsidRDefault="008E5ECD" w:rsidP="00B56B29">
      <w:pPr>
        <w:jc w:val="center"/>
        <w:rPr>
          <w:b/>
          <w:bCs/>
          <w:i/>
          <w:iCs/>
          <w:color w:val="4F81BD" w:themeColor="accent1"/>
          <w:sz w:val="28"/>
          <w:szCs w:val="28"/>
        </w:rPr>
      </w:pPr>
      <w:r w:rsidRPr="0005710B">
        <w:rPr>
          <w:b/>
          <w:bCs/>
          <w:i/>
          <w:iCs/>
          <w:color w:val="4F81BD" w:themeColor="accent1"/>
          <w:sz w:val="28"/>
          <w:szCs w:val="28"/>
        </w:rPr>
        <w:t xml:space="preserve">Norsk Selskap for Endokrinologi – Norsk Endokrinologisk Forening </w:t>
      </w:r>
    </w:p>
    <w:p w:rsidR="0061145F" w:rsidRPr="00284B79" w:rsidRDefault="00640598" w:rsidP="00284B79">
      <w:pPr>
        <w:jc w:val="center"/>
        <w:rPr>
          <w:b/>
          <w:bCs/>
          <w:i/>
          <w:iCs/>
          <w:color w:val="4F81BD" w:themeColor="accent1"/>
          <w:sz w:val="28"/>
          <w:szCs w:val="28"/>
        </w:rPr>
      </w:pPr>
      <w:r>
        <w:rPr>
          <w:b/>
          <w:bCs/>
          <w:i/>
          <w:iCs/>
          <w:color w:val="4F81BD" w:themeColor="accent1"/>
          <w:sz w:val="28"/>
          <w:szCs w:val="28"/>
        </w:rPr>
        <w:t>Scandic Lillehammer Hote</w:t>
      </w:r>
      <w:r w:rsidR="00047266">
        <w:rPr>
          <w:b/>
          <w:bCs/>
          <w:i/>
          <w:iCs/>
          <w:color w:val="4F81BD" w:themeColor="accent1"/>
          <w:sz w:val="28"/>
          <w:szCs w:val="28"/>
        </w:rPr>
        <w:t>l</w:t>
      </w:r>
      <w:r w:rsidR="00B61F4B" w:rsidRPr="0005710B">
        <w:rPr>
          <w:b/>
          <w:bCs/>
          <w:i/>
          <w:iCs/>
          <w:color w:val="4F81BD" w:themeColor="accent1"/>
          <w:sz w:val="28"/>
          <w:szCs w:val="28"/>
        </w:rPr>
        <w:t xml:space="preserve">, </w:t>
      </w:r>
      <w:r w:rsidR="00AE2DAF">
        <w:rPr>
          <w:b/>
          <w:bCs/>
          <w:i/>
          <w:iCs/>
          <w:color w:val="4F81BD" w:themeColor="accent1"/>
          <w:sz w:val="28"/>
          <w:szCs w:val="28"/>
        </w:rPr>
        <w:t>4</w:t>
      </w:r>
      <w:r w:rsidR="00D12317" w:rsidRPr="0005710B">
        <w:rPr>
          <w:b/>
          <w:bCs/>
          <w:i/>
          <w:iCs/>
          <w:color w:val="4F81BD" w:themeColor="accent1"/>
          <w:sz w:val="28"/>
          <w:szCs w:val="28"/>
        </w:rPr>
        <w:t>.-</w:t>
      </w:r>
      <w:r w:rsidR="00AE2DAF">
        <w:rPr>
          <w:b/>
          <w:bCs/>
          <w:i/>
          <w:iCs/>
          <w:color w:val="4F81BD" w:themeColor="accent1"/>
          <w:sz w:val="28"/>
          <w:szCs w:val="28"/>
        </w:rPr>
        <w:t>6</w:t>
      </w:r>
      <w:r w:rsidR="00D12317" w:rsidRPr="0005710B">
        <w:rPr>
          <w:b/>
          <w:bCs/>
          <w:i/>
          <w:iCs/>
          <w:color w:val="4F81BD" w:themeColor="accent1"/>
          <w:sz w:val="28"/>
          <w:szCs w:val="28"/>
        </w:rPr>
        <w:t>.</w:t>
      </w:r>
      <w:r w:rsidR="008E5ECD" w:rsidRPr="0005710B">
        <w:rPr>
          <w:b/>
          <w:bCs/>
          <w:i/>
          <w:iCs/>
          <w:color w:val="4F81BD" w:themeColor="accent1"/>
          <w:sz w:val="28"/>
          <w:szCs w:val="28"/>
        </w:rPr>
        <w:t xml:space="preserve"> mars 20</w:t>
      </w:r>
      <w:r w:rsidR="005F203A">
        <w:rPr>
          <w:b/>
          <w:bCs/>
          <w:i/>
          <w:iCs/>
          <w:color w:val="4F81BD" w:themeColor="accent1"/>
          <w:sz w:val="28"/>
          <w:szCs w:val="28"/>
        </w:rPr>
        <w:t>20</w:t>
      </w:r>
      <w:bookmarkStart w:id="1" w:name="OLE_LINK5"/>
    </w:p>
    <w:p w:rsidR="008E5ECD" w:rsidRDefault="0023713E" w:rsidP="0061145F">
      <w:pPr>
        <w:ind w:left="-142" w:firstLine="142"/>
        <w:jc w:val="center"/>
        <w:outlineLvl w:val="0"/>
        <w:rPr>
          <w:b/>
          <w:bCs/>
          <w:color w:val="4F81BD" w:themeColor="accent1"/>
          <w:u w:val="single"/>
        </w:rPr>
      </w:pPr>
      <w:r w:rsidRPr="0005710B">
        <w:rPr>
          <w:b/>
          <w:bCs/>
          <w:color w:val="4F81BD" w:themeColor="accent1"/>
          <w:u w:val="single"/>
        </w:rPr>
        <w:t xml:space="preserve">Onsdag </w:t>
      </w:r>
      <w:r w:rsidR="005F203A">
        <w:rPr>
          <w:b/>
          <w:bCs/>
          <w:color w:val="4F81BD" w:themeColor="accent1"/>
          <w:u w:val="single"/>
        </w:rPr>
        <w:t>4</w:t>
      </w:r>
      <w:r w:rsidR="008E5ECD" w:rsidRPr="0005710B">
        <w:rPr>
          <w:b/>
          <w:bCs/>
          <w:color w:val="4F81BD" w:themeColor="accent1"/>
          <w:u w:val="single"/>
        </w:rPr>
        <w:t>.</w:t>
      </w:r>
      <w:r w:rsidR="00D12317" w:rsidRPr="0005710B">
        <w:rPr>
          <w:b/>
          <w:bCs/>
          <w:color w:val="4F81BD" w:themeColor="accent1"/>
          <w:u w:val="single"/>
        </w:rPr>
        <w:t xml:space="preserve"> mars 20</w:t>
      </w:r>
      <w:r w:rsidR="005F203A">
        <w:rPr>
          <w:b/>
          <w:bCs/>
          <w:color w:val="4F81BD" w:themeColor="accent1"/>
          <w:u w:val="single"/>
        </w:rPr>
        <w:t>20</w:t>
      </w:r>
      <w:r w:rsidR="008E5ECD" w:rsidRPr="0005710B">
        <w:rPr>
          <w:b/>
          <w:bCs/>
          <w:color w:val="4F81BD" w:themeColor="accent1"/>
          <w:u w:val="single"/>
        </w:rPr>
        <w:t>: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5528"/>
        <w:gridCol w:w="2941"/>
      </w:tblGrid>
      <w:tr w:rsidR="008E5ECD" w:rsidRPr="00285492" w:rsidTr="000A62BA">
        <w:tc>
          <w:tcPr>
            <w:tcW w:w="1526" w:type="dxa"/>
          </w:tcPr>
          <w:p w:rsidR="008E5ECD" w:rsidRPr="00285492" w:rsidRDefault="008E5ECD" w:rsidP="00B56B29">
            <w:pPr>
              <w:spacing w:after="0"/>
            </w:pPr>
          </w:p>
        </w:tc>
        <w:tc>
          <w:tcPr>
            <w:tcW w:w="5528" w:type="dxa"/>
          </w:tcPr>
          <w:p w:rsidR="008E5ECD" w:rsidRPr="00285492" w:rsidRDefault="00D12317" w:rsidP="00B56B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Scandic Lillehammer Hotel, konferansesenter. </w:t>
            </w:r>
          </w:p>
          <w:p w:rsidR="008E5ECD" w:rsidRPr="00285492" w:rsidRDefault="008E5ECD" w:rsidP="00B56B29">
            <w:pPr>
              <w:spacing w:after="0"/>
              <w:rPr>
                <w:b/>
                <w:bCs/>
              </w:rPr>
            </w:pPr>
          </w:p>
        </w:tc>
        <w:tc>
          <w:tcPr>
            <w:tcW w:w="2941" w:type="dxa"/>
          </w:tcPr>
          <w:p w:rsidR="008E5ECD" w:rsidRPr="00285492" w:rsidRDefault="008E5ECD" w:rsidP="00B56B29">
            <w:pPr>
              <w:spacing w:after="0"/>
              <w:rPr>
                <w:b/>
                <w:bCs/>
                <w:u w:val="single"/>
              </w:rPr>
            </w:pPr>
          </w:p>
        </w:tc>
      </w:tr>
      <w:tr w:rsidR="008E5ECD" w:rsidRPr="00285492" w:rsidTr="000A62BA">
        <w:tc>
          <w:tcPr>
            <w:tcW w:w="1526" w:type="dxa"/>
          </w:tcPr>
          <w:p w:rsidR="008E5ECD" w:rsidRPr="00285492" w:rsidRDefault="008E5ECD" w:rsidP="007C05EC">
            <w:pPr>
              <w:spacing w:after="0"/>
            </w:pPr>
            <w:r>
              <w:t xml:space="preserve">12.00 – </w:t>
            </w:r>
            <w:r w:rsidR="007C05EC">
              <w:t>1300</w:t>
            </w:r>
          </w:p>
        </w:tc>
        <w:tc>
          <w:tcPr>
            <w:tcW w:w="5528" w:type="dxa"/>
          </w:tcPr>
          <w:p w:rsidR="008E5ECD" w:rsidRPr="00285492" w:rsidRDefault="008E5ECD" w:rsidP="00B56B29">
            <w:pPr>
              <w:spacing w:after="0"/>
              <w:rPr>
                <w:b/>
                <w:bCs/>
              </w:rPr>
            </w:pPr>
            <w:r w:rsidRPr="00285492">
              <w:rPr>
                <w:b/>
                <w:bCs/>
              </w:rPr>
              <w:t>Lunsj</w:t>
            </w:r>
          </w:p>
          <w:p w:rsidR="008E5ECD" w:rsidRPr="00285492" w:rsidRDefault="008E5ECD" w:rsidP="00B56B29">
            <w:pPr>
              <w:spacing w:after="0"/>
            </w:pPr>
          </w:p>
        </w:tc>
        <w:tc>
          <w:tcPr>
            <w:tcW w:w="2941" w:type="dxa"/>
          </w:tcPr>
          <w:p w:rsidR="008E5ECD" w:rsidRPr="00285492" w:rsidRDefault="008E5ECD" w:rsidP="00B56B29">
            <w:pPr>
              <w:spacing w:after="0"/>
            </w:pPr>
          </w:p>
        </w:tc>
      </w:tr>
      <w:tr w:rsidR="008E5ECD" w:rsidRPr="00285492" w:rsidTr="000A62BA">
        <w:tc>
          <w:tcPr>
            <w:tcW w:w="1526" w:type="dxa"/>
          </w:tcPr>
          <w:p w:rsidR="008E5ECD" w:rsidRPr="00285492" w:rsidRDefault="00B61F4B" w:rsidP="00B56B29">
            <w:pPr>
              <w:spacing w:after="0"/>
            </w:pPr>
            <w:r>
              <w:t>13</w:t>
            </w:r>
            <w:r w:rsidR="008E5ECD">
              <w:t>.</w:t>
            </w:r>
            <w:r>
              <w:t>00</w:t>
            </w:r>
            <w:r w:rsidR="008E5ECD" w:rsidRPr="00285492">
              <w:t xml:space="preserve"> – 13.0</w:t>
            </w:r>
            <w:r w:rsidR="0020267E">
              <w:t>5</w:t>
            </w:r>
          </w:p>
        </w:tc>
        <w:tc>
          <w:tcPr>
            <w:tcW w:w="5528" w:type="dxa"/>
          </w:tcPr>
          <w:p w:rsidR="008E5ECD" w:rsidRPr="00285492" w:rsidRDefault="008E5ECD" w:rsidP="00B56B29">
            <w:pPr>
              <w:spacing w:after="0"/>
              <w:rPr>
                <w:b/>
                <w:bCs/>
              </w:rPr>
            </w:pPr>
            <w:r w:rsidRPr="00285492">
              <w:rPr>
                <w:b/>
                <w:bCs/>
              </w:rPr>
              <w:t>Velkommen</w:t>
            </w:r>
          </w:p>
        </w:tc>
        <w:tc>
          <w:tcPr>
            <w:tcW w:w="2941" w:type="dxa"/>
          </w:tcPr>
          <w:p w:rsidR="008E5ECD" w:rsidRPr="00285492" w:rsidRDefault="003708DE" w:rsidP="003434BA">
            <w:pPr>
              <w:spacing w:after="0"/>
            </w:pPr>
            <w:r>
              <w:t xml:space="preserve">Mikkel Pretorius, </w:t>
            </w:r>
            <w:r w:rsidR="000F4CC4">
              <w:t>Oslo Universitetssykehus</w:t>
            </w:r>
            <w:r w:rsidR="00D12E96">
              <w:t xml:space="preserve"> (OUS)</w:t>
            </w:r>
          </w:p>
        </w:tc>
      </w:tr>
      <w:tr w:rsidR="008E5ECD" w:rsidRPr="00285492" w:rsidTr="000A62BA">
        <w:tc>
          <w:tcPr>
            <w:tcW w:w="1526" w:type="dxa"/>
          </w:tcPr>
          <w:p w:rsidR="008E5ECD" w:rsidRPr="002C20CD" w:rsidRDefault="008E5ECD" w:rsidP="00B56B29">
            <w:pPr>
              <w:spacing w:after="0"/>
              <w:rPr>
                <w:rFonts w:asciiTheme="minorHAnsi" w:hAnsiTheme="minorHAnsi"/>
              </w:rPr>
            </w:pPr>
            <w:bookmarkStart w:id="2" w:name="OLE_LINK1"/>
            <w:r w:rsidRPr="002C20CD">
              <w:rPr>
                <w:rFonts w:asciiTheme="minorHAnsi" w:hAnsiTheme="minorHAnsi"/>
              </w:rPr>
              <w:t>13.</w:t>
            </w:r>
            <w:r w:rsidR="00925213" w:rsidRPr="002C20CD">
              <w:rPr>
                <w:rFonts w:asciiTheme="minorHAnsi" w:hAnsiTheme="minorHAnsi"/>
              </w:rPr>
              <w:t>0</w:t>
            </w:r>
            <w:r w:rsidR="0020267E" w:rsidRPr="002C20CD">
              <w:rPr>
                <w:rFonts w:asciiTheme="minorHAnsi" w:hAnsiTheme="minorHAnsi"/>
              </w:rPr>
              <w:t>5</w:t>
            </w:r>
            <w:r w:rsidR="00925213" w:rsidRPr="002C20CD">
              <w:rPr>
                <w:rFonts w:asciiTheme="minorHAnsi" w:hAnsiTheme="minorHAnsi"/>
              </w:rPr>
              <w:t xml:space="preserve"> – 14.30</w:t>
            </w:r>
          </w:p>
          <w:p w:rsidR="008E5ECD" w:rsidRPr="002C20CD" w:rsidRDefault="008E5ECD" w:rsidP="00B56B29">
            <w:pPr>
              <w:spacing w:after="0"/>
              <w:rPr>
                <w:rFonts w:asciiTheme="minorHAnsi" w:hAnsiTheme="minorHAnsi"/>
              </w:rPr>
            </w:pPr>
          </w:p>
          <w:p w:rsidR="008E5ECD" w:rsidRPr="002C20CD" w:rsidRDefault="008E5ECD" w:rsidP="00B56B29">
            <w:pPr>
              <w:spacing w:after="0"/>
              <w:rPr>
                <w:rFonts w:asciiTheme="minorHAnsi" w:hAnsiTheme="minorHAnsi"/>
              </w:rPr>
            </w:pPr>
            <w:r w:rsidRPr="002C20CD">
              <w:rPr>
                <w:rFonts w:asciiTheme="minorHAnsi" w:hAnsiTheme="minorHAnsi"/>
              </w:rPr>
              <w:t>13.</w:t>
            </w:r>
            <w:r w:rsidR="004D2C58">
              <w:rPr>
                <w:rFonts w:asciiTheme="minorHAnsi" w:hAnsiTheme="minorHAnsi"/>
              </w:rPr>
              <w:t>05 -</w:t>
            </w:r>
            <w:r w:rsidR="00F37DEA" w:rsidRPr="002C20CD">
              <w:rPr>
                <w:rFonts w:asciiTheme="minorHAnsi" w:hAnsiTheme="minorHAnsi"/>
              </w:rPr>
              <w:t xml:space="preserve"> </w:t>
            </w:r>
            <w:r w:rsidR="005F203A">
              <w:rPr>
                <w:rFonts w:asciiTheme="minorHAnsi" w:hAnsiTheme="minorHAnsi"/>
              </w:rPr>
              <w:t>1400</w:t>
            </w:r>
          </w:p>
          <w:p w:rsidR="00436962" w:rsidRPr="002C20CD" w:rsidRDefault="00436962" w:rsidP="00B56B29">
            <w:pPr>
              <w:spacing w:after="0"/>
              <w:rPr>
                <w:rFonts w:asciiTheme="minorHAnsi" w:hAnsiTheme="minorHAnsi"/>
              </w:rPr>
            </w:pPr>
          </w:p>
          <w:p w:rsidR="008E5ECD" w:rsidRPr="002C20CD" w:rsidRDefault="005F203A" w:rsidP="00B56B29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14.00</w:t>
            </w:r>
            <w:r w:rsidR="00304BBE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-</w:t>
            </w:r>
            <w:r w:rsidR="00304BBE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14.30</w:t>
            </w:r>
          </w:p>
          <w:p w:rsidR="008E5ECD" w:rsidRPr="002C20CD" w:rsidRDefault="008E5ECD" w:rsidP="002C20CD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5528" w:type="dxa"/>
          </w:tcPr>
          <w:p w:rsidR="008E5ECD" w:rsidRPr="00F15D04" w:rsidRDefault="00D12E96" w:rsidP="002C20CD">
            <w:pPr>
              <w:spacing w:after="0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Thyr</w:t>
            </w:r>
            <w:r w:rsidR="00D877BC" w:rsidRPr="00F15D04">
              <w:rPr>
                <w:rFonts w:asciiTheme="minorHAnsi" w:hAnsiTheme="minorHAnsi"/>
                <w:b/>
                <w:bCs/>
                <w:lang w:val="en-US"/>
              </w:rPr>
              <w:t>oid and vitamin D</w:t>
            </w:r>
          </w:p>
          <w:p w:rsidR="002C20CD" w:rsidRPr="000A62BA" w:rsidRDefault="00BE0658" w:rsidP="002C20CD">
            <w:pPr>
              <w:spacing w:after="0"/>
              <w:rPr>
                <w:rFonts w:asciiTheme="minorHAnsi" w:hAnsiTheme="minorHAnsi"/>
                <w:i/>
                <w:lang w:val="en-US"/>
              </w:rPr>
            </w:pPr>
            <w:r w:rsidRPr="00F15D04">
              <w:rPr>
                <w:rFonts w:asciiTheme="minorHAnsi" w:hAnsiTheme="minorHAnsi"/>
                <w:i/>
                <w:lang w:val="en-US"/>
              </w:rPr>
              <w:t>Moderator</w:t>
            </w:r>
            <w:r w:rsidR="00726DAA" w:rsidRPr="00F15D04">
              <w:rPr>
                <w:rFonts w:asciiTheme="minorHAnsi" w:hAnsiTheme="minorHAnsi"/>
                <w:i/>
                <w:lang w:val="en-US"/>
              </w:rPr>
              <w:t>:</w:t>
            </w:r>
            <w:r w:rsidR="00436962" w:rsidRPr="00F15D04">
              <w:rPr>
                <w:rFonts w:asciiTheme="minorHAnsi" w:hAnsiTheme="minorHAnsi"/>
                <w:i/>
                <w:lang w:val="en-US"/>
              </w:rPr>
              <w:t xml:space="preserve"> </w:t>
            </w:r>
            <w:r w:rsidR="0080328E" w:rsidRPr="00F15D04">
              <w:rPr>
                <w:bCs/>
                <w:i/>
                <w:lang w:val="en-US"/>
              </w:rPr>
              <w:t>Per M Thorsby</w:t>
            </w:r>
            <w:r w:rsidR="0080328E" w:rsidRPr="00F15D04">
              <w:rPr>
                <w:rStyle w:val="Merknadsreferanse"/>
                <w:lang w:val="en-US"/>
              </w:rPr>
              <w:t xml:space="preserve"> </w:t>
            </w:r>
          </w:p>
          <w:p w:rsidR="003708DE" w:rsidRPr="00F15D04" w:rsidRDefault="00804B14" w:rsidP="002C20CD">
            <w:pPr>
              <w:spacing w:after="0"/>
              <w:rPr>
                <w:rFonts w:asciiTheme="minorHAnsi" w:hAnsiTheme="minorHAnsi"/>
                <w:iCs/>
                <w:lang w:val="en-GB"/>
              </w:rPr>
            </w:pPr>
            <w:r>
              <w:rPr>
                <w:rFonts w:asciiTheme="minorHAnsi" w:hAnsiTheme="minorHAnsi"/>
                <w:iCs/>
                <w:lang w:val="en-GB"/>
              </w:rPr>
              <w:t xml:space="preserve">(Subclinical) </w:t>
            </w:r>
            <w:r w:rsidR="005F203A" w:rsidRPr="00F15D04">
              <w:rPr>
                <w:rFonts w:asciiTheme="minorHAnsi" w:hAnsiTheme="minorHAnsi"/>
                <w:iCs/>
                <w:lang w:val="en-GB"/>
              </w:rPr>
              <w:t>Hypot</w:t>
            </w:r>
            <w:r w:rsidR="00D877BC">
              <w:rPr>
                <w:rFonts w:asciiTheme="minorHAnsi" w:hAnsiTheme="minorHAnsi"/>
                <w:iCs/>
                <w:lang w:val="en-GB"/>
              </w:rPr>
              <w:t>h</w:t>
            </w:r>
            <w:r w:rsidR="00E76422" w:rsidRPr="00F15D04">
              <w:rPr>
                <w:rFonts w:asciiTheme="minorHAnsi" w:hAnsiTheme="minorHAnsi"/>
                <w:iCs/>
                <w:lang w:val="en-GB"/>
              </w:rPr>
              <w:t>y</w:t>
            </w:r>
            <w:r w:rsidR="005F203A" w:rsidRPr="00F15D04">
              <w:rPr>
                <w:rFonts w:asciiTheme="minorHAnsi" w:hAnsiTheme="minorHAnsi"/>
                <w:iCs/>
                <w:lang w:val="en-GB"/>
              </w:rPr>
              <w:t>ro</w:t>
            </w:r>
            <w:r w:rsidR="00E76422" w:rsidRPr="00F15D04">
              <w:rPr>
                <w:rFonts w:asciiTheme="minorHAnsi" w:hAnsiTheme="minorHAnsi"/>
                <w:iCs/>
                <w:lang w:val="en-GB"/>
              </w:rPr>
              <w:t>i</w:t>
            </w:r>
            <w:r w:rsidR="00D12E96">
              <w:rPr>
                <w:rFonts w:asciiTheme="minorHAnsi" w:hAnsiTheme="minorHAnsi"/>
                <w:iCs/>
                <w:lang w:val="en-GB"/>
              </w:rPr>
              <w:t>dism</w:t>
            </w:r>
            <w:r w:rsidR="005F203A" w:rsidRPr="00F15D04">
              <w:rPr>
                <w:rFonts w:asciiTheme="minorHAnsi" w:hAnsiTheme="minorHAnsi"/>
                <w:iCs/>
                <w:lang w:val="en-GB"/>
              </w:rPr>
              <w:t xml:space="preserve"> </w:t>
            </w:r>
            <w:r w:rsidR="00E76422" w:rsidRPr="00F15D04">
              <w:rPr>
                <w:rFonts w:asciiTheme="minorHAnsi" w:hAnsiTheme="minorHAnsi"/>
                <w:iCs/>
                <w:lang w:val="en-GB"/>
              </w:rPr>
              <w:t>and pregna</w:t>
            </w:r>
            <w:r w:rsidR="00D877BC">
              <w:rPr>
                <w:rFonts w:asciiTheme="minorHAnsi" w:hAnsiTheme="minorHAnsi"/>
                <w:iCs/>
                <w:lang w:val="en-GB"/>
              </w:rPr>
              <w:t>n</w:t>
            </w:r>
            <w:r w:rsidR="00E76422" w:rsidRPr="00F15D04">
              <w:rPr>
                <w:rFonts w:asciiTheme="minorHAnsi" w:hAnsiTheme="minorHAnsi"/>
                <w:iCs/>
                <w:lang w:val="en-GB"/>
              </w:rPr>
              <w:t>cy</w:t>
            </w:r>
            <w:r w:rsidR="005F203A" w:rsidRPr="00F15D04">
              <w:rPr>
                <w:rFonts w:asciiTheme="minorHAnsi" w:hAnsiTheme="minorHAnsi"/>
                <w:iCs/>
                <w:lang w:val="en-GB"/>
              </w:rPr>
              <w:t xml:space="preserve"> </w:t>
            </w:r>
          </w:p>
          <w:p w:rsidR="005F203A" w:rsidRPr="00F15D04" w:rsidRDefault="005F203A" w:rsidP="002C20CD">
            <w:pPr>
              <w:spacing w:after="0"/>
              <w:rPr>
                <w:rFonts w:asciiTheme="minorHAnsi" w:hAnsiTheme="minorHAnsi"/>
                <w:iCs/>
                <w:lang w:val="en-US"/>
              </w:rPr>
            </w:pPr>
          </w:p>
          <w:p w:rsidR="00284B79" w:rsidRPr="00CC028D" w:rsidRDefault="00CC028D" w:rsidP="002562A3">
            <w:pPr>
              <w:spacing w:after="0"/>
              <w:rPr>
                <w:rFonts w:asciiTheme="minorHAnsi" w:hAnsiTheme="minorHAnsi"/>
                <w:iCs/>
                <w:lang w:val="en-US"/>
              </w:rPr>
            </w:pPr>
            <w:r w:rsidRPr="00CC028D">
              <w:rPr>
                <w:rFonts w:asciiTheme="minorHAnsi" w:hAnsiTheme="minorHAnsi"/>
                <w:iCs/>
                <w:lang w:val="en-US"/>
              </w:rPr>
              <w:t>Lat</w:t>
            </w:r>
            <w:r w:rsidR="00D12E96">
              <w:rPr>
                <w:rFonts w:asciiTheme="minorHAnsi" w:hAnsiTheme="minorHAnsi"/>
                <w:iCs/>
                <w:lang w:val="en-US"/>
              </w:rPr>
              <w:t>est</w:t>
            </w:r>
            <w:r w:rsidRPr="00CC028D">
              <w:rPr>
                <w:rFonts w:asciiTheme="minorHAnsi" w:hAnsiTheme="minorHAnsi"/>
                <w:iCs/>
                <w:lang w:val="en-US"/>
              </w:rPr>
              <w:t xml:space="preserve"> news on </w:t>
            </w:r>
            <w:r w:rsidR="00E76422" w:rsidRPr="00CC028D">
              <w:rPr>
                <w:rFonts w:asciiTheme="minorHAnsi" w:hAnsiTheme="minorHAnsi"/>
                <w:iCs/>
                <w:lang w:val="en-US"/>
              </w:rPr>
              <w:t>vitamin D</w:t>
            </w:r>
            <w:r w:rsidR="00284B79" w:rsidRPr="00CC028D">
              <w:rPr>
                <w:rFonts w:asciiTheme="minorHAnsi" w:hAnsiTheme="minorHAnsi"/>
                <w:iCs/>
                <w:lang w:val="en-US"/>
              </w:rPr>
              <w:t xml:space="preserve"> </w:t>
            </w:r>
          </w:p>
          <w:p w:rsidR="00540013" w:rsidRPr="00CC028D" w:rsidRDefault="00540013" w:rsidP="00936617">
            <w:pPr>
              <w:spacing w:after="0"/>
              <w:rPr>
                <w:rFonts w:asciiTheme="minorHAnsi" w:hAnsiTheme="minorHAnsi"/>
                <w:iCs/>
                <w:lang w:val="en-US"/>
              </w:rPr>
            </w:pPr>
          </w:p>
        </w:tc>
        <w:tc>
          <w:tcPr>
            <w:tcW w:w="2941" w:type="dxa"/>
          </w:tcPr>
          <w:p w:rsidR="004B24F5" w:rsidRPr="00F15D04" w:rsidRDefault="004B24F5" w:rsidP="00A44B86">
            <w:pPr>
              <w:spacing w:after="0"/>
              <w:rPr>
                <w:lang w:val="en-US" w:eastAsia="nb-NO"/>
              </w:rPr>
            </w:pPr>
          </w:p>
          <w:p w:rsidR="00A44B86" w:rsidRPr="00F15D04" w:rsidRDefault="00A44B86" w:rsidP="00A44B86">
            <w:pPr>
              <w:spacing w:after="0"/>
              <w:rPr>
                <w:lang w:val="en-US" w:eastAsia="nb-NO"/>
              </w:rPr>
            </w:pPr>
          </w:p>
          <w:p w:rsidR="00732F91" w:rsidRPr="00732F91" w:rsidRDefault="00E33278" w:rsidP="00732F91">
            <w:pPr>
              <w:spacing w:after="0"/>
              <w:rPr>
                <w:lang w:val="en-US" w:eastAsia="nb-NO"/>
              </w:rPr>
            </w:pPr>
            <w:r w:rsidRPr="00923E90">
              <w:rPr>
                <w:lang w:val="en-US" w:eastAsia="nb-NO"/>
              </w:rPr>
              <w:t>Prof. Robin P Peeters</w:t>
            </w:r>
            <w:r w:rsidR="00732F91" w:rsidRPr="00923E90">
              <w:rPr>
                <w:lang w:val="en-US" w:eastAsia="nb-NO"/>
              </w:rPr>
              <w:t xml:space="preserve">, </w:t>
            </w:r>
            <w:r w:rsidR="00732F91" w:rsidRPr="00732F91">
              <w:rPr>
                <w:lang w:val="en-US" w:eastAsia="nb-NO"/>
              </w:rPr>
              <w:t>Erasmus MC Rotterdam</w:t>
            </w:r>
          </w:p>
          <w:p w:rsidR="00436962" w:rsidRPr="001A3E1F" w:rsidRDefault="00D12E96" w:rsidP="00936617">
            <w:pPr>
              <w:spacing w:after="0"/>
              <w:rPr>
                <w:lang w:val="da-DK"/>
              </w:rPr>
            </w:pPr>
            <w:r>
              <w:rPr>
                <w:lang w:val="da-DK"/>
              </w:rPr>
              <w:t xml:space="preserve">Prof. </w:t>
            </w:r>
            <w:r w:rsidR="00284B79">
              <w:rPr>
                <w:lang w:val="da-DK"/>
              </w:rPr>
              <w:t>Jens Bollerslev</w:t>
            </w:r>
            <w:r w:rsidR="00CC028D">
              <w:rPr>
                <w:lang w:val="da-DK"/>
              </w:rPr>
              <w:t xml:space="preserve"> Oslo University Hospital</w:t>
            </w:r>
          </w:p>
        </w:tc>
      </w:tr>
      <w:bookmarkEnd w:id="1"/>
      <w:bookmarkEnd w:id="2"/>
      <w:tr w:rsidR="008E5ECD" w:rsidRPr="00285492" w:rsidTr="000A62BA">
        <w:tc>
          <w:tcPr>
            <w:tcW w:w="1526" w:type="dxa"/>
          </w:tcPr>
          <w:p w:rsidR="008E5ECD" w:rsidRPr="00285492" w:rsidRDefault="00925213" w:rsidP="00834CEC">
            <w:pPr>
              <w:spacing w:after="0"/>
            </w:pPr>
            <w:r>
              <w:t>14.30</w:t>
            </w:r>
            <w:r w:rsidR="008E5ECD">
              <w:t xml:space="preserve"> – </w:t>
            </w:r>
            <w:r w:rsidR="00834CEC">
              <w:t>14.45</w:t>
            </w:r>
          </w:p>
        </w:tc>
        <w:tc>
          <w:tcPr>
            <w:tcW w:w="5528" w:type="dxa"/>
          </w:tcPr>
          <w:p w:rsidR="008E5ECD" w:rsidRPr="00B56B29" w:rsidRDefault="00834CEC" w:rsidP="00B56B29">
            <w:pPr>
              <w:tabs>
                <w:tab w:val="right" w:pos="5312"/>
              </w:tabs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Benstrekk</w:t>
            </w:r>
          </w:p>
        </w:tc>
        <w:tc>
          <w:tcPr>
            <w:tcW w:w="2941" w:type="dxa"/>
          </w:tcPr>
          <w:p w:rsidR="008E5ECD" w:rsidRPr="00285492" w:rsidRDefault="008E5ECD" w:rsidP="00B56B29">
            <w:pPr>
              <w:spacing w:after="0"/>
            </w:pPr>
          </w:p>
        </w:tc>
      </w:tr>
      <w:tr w:rsidR="008E5ECD" w:rsidRPr="00D12317" w:rsidTr="000A62BA">
        <w:tc>
          <w:tcPr>
            <w:tcW w:w="1526" w:type="dxa"/>
          </w:tcPr>
          <w:p w:rsidR="008E5ECD" w:rsidRDefault="00834CEC" w:rsidP="00B56B29">
            <w:pPr>
              <w:spacing w:after="0"/>
            </w:pPr>
            <w:bookmarkStart w:id="3" w:name="_Hlk30077076"/>
            <w:bookmarkStart w:id="4" w:name="OLE_LINK3"/>
            <w:r>
              <w:t>14</w:t>
            </w:r>
            <w:r w:rsidR="008E5ECD">
              <w:t>.</w:t>
            </w:r>
            <w:r>
              <w:t>45</w:t>
            </w:r>
            <w:r w:rsidR="008E5ECD">
              <w:t xml:space="preserve"> – 1</w:t>
            </w:r>
            <w:r>
              <w:t>5</w:t>
            </w:r>
            <w:r w:rsidR="008E5ECD" w:rsidRPr="00285492">
              <w:t>.</w:t>
            </w:r>
            <w:r>
              <w:t>45</w:t>
            </w:r>
          </w:p>
          <w:p w:rsidR="00E76422" w:rsidRPr="00304BBE" w:rsidRDefault="00E76422" w:rsidP="00BF26FA">
            <w:pPr>
              <w:spacing w:after="0" w:line="240" w:lineRule="auto"/>
              <w:rPr>
                <w:sz w:val="28"/>
                <w:szCs w:val="28"/>
              </w:rPr>
            </w:pPr>
          </w:p>
          <w:p w:rsidR="008E5ECD" w:rsidRDefault="00834CEC" w:rsidP="00BF26FA">
            <w:pPr>
              <w:spacing w:after="0" w:line="240" w:lineRule="auto"/>
            </w:pPr>
            <w:r>
              <w:t>14</w:t>
            </w:r>
            <w:r w:rsidR="002562A3">
              <w:t>.</w:t>
            </w:r>
            <w:r>
              <w:t>45</w:t>
            </w:r>
            <w:r w:rsidR="002562A3">
              <w:t xml:space="preserve"> - 15.</w:t>
            </w:r>
            <w:r>
              <w:t>00</w:t>
            </w:r>
          </w:p>
          <w:p w:rsidR="009E01B5" w:rsidRDefault="009E01B5" w:rsidP="00BF26FA">
            <w:pPr>
              <w:spacing w:after="0" w:line="240" w:lineRule="auto"/>
            </w:pPr>
          </w:p>
          <w:p w:rsidR="00103066" w:rsidRDefault="002562A3" w:rsidP="00BF26FA">
            <w:pPr>
              <w:spacing w:after="0" w:line="240" w:lineRule="auto"/>
            </w:pPr>
            <w:r>
              <w:t>15.</w:t>
            </w:r>
            <w:r w:rsidR="00834CEC">
              <w:t>00</w:t>
            </w:r>
            <w:r w:rsidR="00726DAA">
              <w:t xml:space="preserve"> - </w:t>
            </w:r>
            <w:r>
              <w:t>1</w:t>
            </w:r>
            <w:r w:rsidR="00E76422">
              <w:t>5</w:t>
            </w:r>
            <w:r w:rsidR="00726DAA">
              <w:t>.</w:t>
            </w:r>
            <w:r w:rsidR="00834CEC">
              <w:t>15</w:t>
            </w:r>
          </w:p>
          <w:p w:rsidR="00103066" w:rsidRDefault="00103066" w:rsidP="00BF26FA">
            <w:pPr>
              <w:spacing w:after="0" w:line="240" w:lineRule="auto"/>
            </w:pPr>
          </w:p>
          <w:p w:rsidR="009E01B5" w:rsidRDefault="009E01B5" w:rsidP="00BF26FA">
            <w:pPr>
              <w:spacing w:after="0" w:line="240" w:lineRule="auto"/>
            </w:pPr>
          </w:p>
          <w:p w:rsidR="008E5ECD" w:rsidRPr="00285492" w:rsidRDefault="00834CEC" w:rsidP="00834CEC">
            <w:pPr>
              <w:spacing w:after="0" w:line="240" w:lineRule="auto"/>
            </w:pPr>
            <w:r>
              <w:t>15.15 - 15.45</w:t>
            </w:r>
          </w:p>
        </w:tc>
        <w:tc>
          <w:tcPr>
            <w:tcW w:w="5528" w:type="dxa"/>
          </w:tcPr>
          <w:p w:rsidR="008E5ECD" w:rsidRPr="00CC028D" w:rsidRDefault="008E5ECD" w:rsidP="00B56B29">
            <w:pPr>
              <w:spacing w:after="0"/>
              <w:rPr>
                <w:b/>
                <w:bCs/>
              </w:rPr>
            </w:pPr>
            <w:r w:rsidRPr="00CC028D">
              <w:rPr>
                <w:b/>
                <w:bCs/>
              </w:rPr>
              <w:t xml:space="preserve">Tema: </w:t>
            </w:r>
            <w:r w:rsidR="005F203A" w:rsidRPr="00CC028D">
              <w:rPr>
                <w:b/>
                <w:bCs/>
              </w:rPr>
              <w:t>Diabetes</w:t>
            </w:r>
            <w:r w:rsidR="00E76422" w:rsidRPr="00CC028D">
              <w:rPr>
                <w:b/>
                <w:bCs/>
              </w:rPr>
              <w:t xml:space="preserve"> </w:t>
            </w:r>
            <w:r w:rsidR="00D12E96">
              <w:rPr>
                <w:b/>
                <w:bCs/>
              </w:rPr>
              <w:t>– Pro et contra</w:t>
            </w:r>
          </w:p>
          <w:p w:rsidR="00D12E96" w:rsidRPr="000A62BA" w:rsidRDefault="00B45F69" w:rsidP="000A62BA">
            <w:pPr>
              <w:spacing w:after="0"/>
              <w:rPr>
                <w:i/>
              </w:rPr>
            </w:pPr>
            <w:r w:rsidRPr="00CC028D">
              <w:rPr>
                <w:i/>
              </w:rPr>
              <w:t>Moderator</w:t>
            </w:r>
            <w:r w:rsidR="008E5ECD" w:rsidRPr="00CC028D">
              <w:rPr>
                <w:i/>
              </w:rPr>
              <w:t xml:space="preserve">: </w:t>
            </w:r>
            <w:r w:rsidR="00E76422" w:rsidRPr="00CC028D">
              <w:rPr>
                <w:i/>
              </w:rPr>
              <w:t xml:space="preserve">Kari Lima </w:t>
            </w:r>
          </w:p>
          <w:p w:rsidR="000A62BA" w:rsidRDefault="005F203A" w:rsidP="000A62BA">
            <w:pPr>
              <w:spacing w:after="0" w:line="240" w:lineRule="auto"/>
            </w:pPr>
            <w:r w:rsidRPr="00CC028D">
              <w:t>Pumpe og sensor</w:t>
            </w:r>
            <w:r w:rsidR="00E76422" w:rsidRPr="00CC028D">
              <w:t xml:space="preserve"> til alle</w:t>
            </w:r>
          </w:p>
          <w:p w:rsidR="000A62BA" w:rsidRDefault="000A62BA" w:rsidP="000A62BA">
            <w:pPr>
              <w:spacing w:after="0" w:line="240" w:lineRule="auto"/>
            </w:pPr>
          </w:p>
          <w:p w:rsidR="00103066" w:rsidRPr="00CC028D" w:rsidRDefault="005F203A" w:rsidP="000A62BA">
            <w:pPr>
              <w:spacing w:after="0" w:line="240" w:lineRule="auto"/>
            </w:pPr>
            <w:r w:rsidRPr="00CC028D">
              <w:t>Pumpe og sensor</w:t>
            </w:r>
            <w:r w:rsidR="00E76422" w:rsidRPr="00CC028D">
              <w:t xml:space="preserve"> til de få utvalgte</w:t>
            </w:r>
            <w:r w:rsidR="00284B79" w:rsidRPr="00CC028D">
              <w:t xml:space="preserve"> </w:t>
            </w:r>
          </w:p>
          <w:p w:rsidR="000A62BA" w:rsidRPr="000A62BA" w:rsidRDefault="000A62BA" w:rsidP="00923E90">
            <w:pPr>
              <w:spacing w:line="240" w:lineRule="auto"/>
              <w:rPr>
                <w:sz w:val="28"/>
                <w:szCs w:val="28"/>
              </w:rPr>
            </w:pPr>
          </w:p>
          <w:p w:rsidR="00103066" w:rsidRPr="00CC028D" w:rsidRDefault="00103066" w:rsidP="000A62BA">
            <w:pPr>
              <w:spacing w:line="240" w:lineRule="auto"/>
            </w:pPr>
            <w:r w:rsidRPr="00CC028D">
              <w:t>Paneldebatt</w:t>
            </w:r>
          </w:p>
        </w:tc>
        <w:tc>
          <w:tcPr>
            <w:tcW w:w="2941" w:type="dxa"/>
          </w:tcPr>
          <w:p w:rsidR="008E5ECD" w:rsidRPr="009E01B5" w:rsidRDefault="008E5ECD" w:rsidP="00B56B29">
            <w:pPr>
              <w:spacing w:after="0"/>
            </w:pPr>
          </w:p>
          <w:p w:rsidR="005F203A" w:rsidRPr="009E01B5" w:rsidRDefault="005F203A" w:rsidP="00B45F69">
            <w:pPr>
              <w:spacing w:after="0" w:line="240" w:lineRule="auto"/>
            </w:pPr>
          </w:p>
          <w:p w:rsidR="000A62BA" w:rsidRDefault="009E01B5" w:rsidP="00923E90">
            <w:pPr>
              <w:spacing w:after="0" w:line="240" w:lineRule="auto"/>
            </w:pPr>
            <w:r w:rsidRPr="009E01B5">
              <w:t>Marianne Høglund Sykehuset Sørlandet, Arendal</w:t>
            </w:r>
          </w:p>
          <w:p w:rsidR="00103066" w:rsidRPr="009E01B5" w:rsidRDefault="009E01B5" w:rsidP="00923E90">
            <w:pPr>
              <w:spacing w:after="0" w:line="240" w:lineRule="auto"/>
            </w:pPr>
            <w:r w:rsidRPr="009E01B5">
              <w:t>Dag-Eirik Sørmo, Helse-Nord-Trøndelag, Levanger</w:t>
            </w:r>
          </w:p>
          <w:p w:rsidR="00FE4132" w:rsidRPr="009E01B5" w:rsidRDefault="00FE4132" w:rsidP="00923E90">
            <w:pPr>
              <w:spacing w:after="0" w:line="240" w:lineRule="auto"/>
            </w:pPr>
          </w:p>
          <w:p w:rsidR="00103066" w:rsidRPr="009E01B5" w:rsidRDefault="00103066" w:rsidP="00923E90">
            <w:pPr>
              <w:spacing w:after="0" w:line="240" w:lineRule="auto"/>
            </w:pPr>
            <w:r w:rsidRPr="009E01B5">
              <w:t xml:space="preserve">Representanter </w:t>
            </w:r>
            <w:r w:rsidR="00640598">
              <w:t xml:space="preserve">fra </w:t>
            </w:r>
            <w:r w:rsidRPr="009E01B5">
              <w:t>de fire helseregionene</w:t>
            </w:r>
          </w:p>
          <w:p w:rsidR="00B45F69" w:rsidRPr="009E01B5" w:rsidRDefault="00B45F69" w:rsidP="00923E90">
            <w:pPr>
              <w:spacing w:after="0" w:line="240" w:lineRule="auto"/>
            </w:pPr>
          </w:p>
        </w:tc>
      </w:tr>
      <w:bookmarkEnd w:id="3"/>
      <w:tr w:rsidR="009D3AB6" w:rsidRPr="00D12317" w:rsidTr="000A62BA">
        <w:tc>
          <w:tcPr>
            <w:tcW w:w="1526" w:type="dxa"/>
          </w:tcPr>
          <w:p w:rsidR="009D3AB6" w:rsidRDefault="00834CEC" w:rsidP="00834CEC">
            <w:pPr>
              <w:spacing w:after="0"/>
            </w:pPr>
            <w:r>
              <w:t>15</w:t>
            </w:r>
            <w:r w:rsidR="009D3AB6">
              <w:t>.</w:t>
            </w:r>
            <w:r>
              <w:t>45</w:t>
            </w:r>
            <w:r w:rsidR="009D3AB6">
              <w:t xml:space="preserve"> – 16.1</w:t>
            </w:r>
            <w:r w:rsidR="00732F91">
              <w:t>5</w:t>
            </w:r>
          </w:p>
        </w:tc>
        <w:tc>
          <w:tcPr>
            <w:tcW w:w="5528" w:type="dxa"/>
          </w:tcPr>
          <w:p w:rsidR="009D3AB6" w:rsidRPr="00285492" w:rsidRDefault="00834CEC" w:rsidP="00834CE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Kaffepause med pausebuffet</w:t>
            </w:r>
          </w:p>
        </w:tc>
        <w:tc>
          <w:tcPr>
            <w:tcW w:w="2941" w:type="dxa"/>
          </w:tcPr>
          <w:p w:rsidR="009D3AB6" w:rsidRDefault="009D3AB6" w:rsidP="00B56B29">
            <w:pPr>
              <w:spacing w:after="0"/>
            </w:pPr>
            <w:r>
              <w:t>Alle</w:t>
            </w:r>
          </w:p>
        </w:tc>
      </w:tr>
      <w:tr w:rsidR="008E5ECD" w:rsidRPr="00B02DC2" w:rsidTr="000A62BA">
        <w:tc>
          <w:tcPr>
            <w:tcW w:w="1526" w:type="dxa"/>
          </w:tcPr>
          <w:p w:rsidR="008E5ECD" w:rsidRDefault="009D3AB6" w:rsidP="00B56B29">
            <w:pPr>
              <w:spacing w:after="0"/>
            </w:pPr>
            <w:bookmarkStart w:id="5" w:name="_Hlk471735386"/>
            <w:bookmarkEnd w:id="4"/>
            <w:r>
              <w:t>16.1</w:t>
            </w:r>
            <w:r w:rsidR="00732F91">
              <w:t>5</w:t>
            </w:r>
            <w:r w:rsidR="00304BBE">
              <w:t xml:space="preserve"> – 17.45</w:t>
            </w:r>
          </w:p>
          <w:p w:rsidR="00B45F69" w:rsidRDefault="00B45F69" w:rsidP="00B56B29">
            <w:pPr>
              <w:spacing w:after="0"/>
            </w:pPr>
          </w:p>
          <w:p w:rsidR="00B45F69" w:rsidRDefault="00B45F69" w:rsidP="00B56B29">
            <w:pPr>
              <w:spacing w:after="0"/>
            </w:pPr>
            <w:r>
              <w:t>16.1</w:t>
            </w:r>
            <w:r w:rsidR="00732F91">
              <w:t>5</w:t>
            </w:r>
            <w:r>
              <w:t xml:space="preserve"> </w:t>
            </w:r>
            <w:r w:rsidR="001A3E1F">
              <w:t>-</w:t>
            </w:r>
            <w:r>
              <w:t xml:space="preserve"> </w:t>
            </w:r>
            <w:r w:rsidR="001A3E1F">
              <w:t>16.</w:t>
            </w:r>
            <w:r w:rsidR="00732F91">
              <w:t>30</w:t>
            </w:r>
          </w:p>
          <w:p w:rsidR="004D2C58" w:rsidRDefault="004D2C58" w:rsidP="00B56B29">
            <w:pPr>
              <w:spacing w:after="0"/>
            </w:pPr>
          </w:p>
          <w:p w:rsidR="001A3E1F" w:rsidRDefault="001A3E1F" w:rsidP="00B56B29">
            <w:pPr>
              <w:spacing w:after="0"/>
            </w:pPr>
            <w:r>
              <w:t>16.</w:t>
            </w:r>
            <w:r w:rsidR="00732F91">
              <w:t>30</w:t>
            </w:r>
            <w:r>
              <w:t xml:space="preserve"> - 16.4</w:t>
            </w:r>
            <w:r w:rsidR="00732F91">
              <w:t>5</w:t>
            </w:r>
          </w:p>
          <w:p w:rsidR="00AE5422" w:rsidRDefault="00AE5422" w:rsidP="00B56B29">
            <w:pPr>
              <w:spacing w:after="0"/>
            </w:pPr>
          </w:p>
          <w:p w:rsidR="001A3E1F" w:rsidRDefault="001A3E1F" w:rsidP="00B56B29">
            <w:pPr>
              <w:spacing w:after="0"/>
            </w:pPr>
            <w:r>
              <w:t>16.4</w:t>
            </w:r>
            <w:r w:rsidR="00732F91">
              <w:t>5</w:t>
            </w:r>
            <w:r w:rsidR="004D2C58">
              <w:t xml:space="preserve"> </w:t>
            </w:r>
            <w:r>
              <w:t>- 1</w:t>
            </w:r>
            <w:r w:rsidR="00732F91">
              <w:t>7</w:t>
            </w:r>
            <w:r>
              <w:t>.</w:t>
            </w:r>
            <w:r w:rsidR="00732F91">
              <w:t>00</w:t>
            </w:r>
          </w:p>
          <w:p w:rsidR="004D2C58" w:rsidRDefault="004D2C58" w:rsidP="00B56B29">
            <w:pPr>
              <w:spacing w:after="0"/>
            </w:pPr>
          </w:p>
          <w:p w:rsidR="001A3E1F" w:rsidRDefault="001A3E1F" w:rsidP="00B56B29">
            <w:pPr>
              <w:spacing w:after="0"/>
            </w:pPr>
            <w:r>
              <w:t>1</w:t>
            </w:r>
            <w:r w:rsidR="00732F91">
              <w:t>7</w:t>
            </w:r>
            <w:r>
              <w:t>.</w:t>
            </w:r>
            <w:r w:rsidR="004D2C58">
              <w:t xml:space="preserve">00 </w:t>
            </w:r>
            <w:r>
              <w:t>- 17.1</w:t>
            </w:r>
            <w:r w:rsidR="00732F91">
              <w:t>5</w:t>
            </w:r>
          </w:p>
          <w:p w:rsidR="00613C77" w:rsidRDefault="00613C77" w:rsidP="00B56B29">
            <w:pPr>
              <w:spacing w:after="0"/>
            </w:pPr>
          </w:p>
          <w:p w:rsidR="004D2C58" w:rsidRDefault="004D2C58" w:rsidP="00B56B29">
            <w:pPr>
              <w:spacing w:after="0"/>
            </w:pPr>
            <w:r>
              <w:t>17.15 - 17.30</w:t>
            </w:r>
          </w:p>
          <w:p w:rsidR="00AE5422" w:rsidRDefault="00AE5422" w:rsidP="00B56B29">
            <w:pPr>
              <w:spacing w:after="0"/>
            </w:pPr>
          </w:p>
          <w:p w:rsidR="004D2C58" w:rsidRPr="00285492" w:rsidRDefault="004D2C58" w:rsidP="00B56B29">
            <w:pPr>
              <w:spacing w:after="0"/>
            </w:pPr>
            <w:r>
              <w:t xml:space="preserve">17.30 </w:t>
            </w:r>
            <w:r w:rsidR="00304BBE">
              <w:t>-</w:t>
            </w:r>
            <w:r>
              <w:t xml:space="preserve"> 17.45</w:t>
            </w:r>
          </w:p>
        </w:tc>
        <w:tc>
          <w:tcPr>
            <w:tcW w:w="5528" w:type="dxa"/>
          </w:tcPr>
          <w:p w:rsidR="001A3E1F" w:rsidRPr="00CA6EEA" w:rsidRDefault="001A3E1F" w:rsidP="001A3E1F">
            <w:pPr>
              <w:spacing w:after="0"/>
              <w:rPr>
                <w:b/>
                <w:lang w:val="en-US"/>
              </w:rPr>
            </w:pPr>
            <w:r w:rsidRPr="00CA6EEA">
              <w:rPr>
                <w:b/>
                <w:lang w:val="en-US"/>
              </w:rPr>
              <w:t>Case reports og frie foredrag</w:t>
            </w:r>
          </w:p>
          <w:p w:rsidR="001A3E1F" w:rsidRPr="00CA6EEA" w:rsidRDefault="00B02DC2" w:rsidP="005B69DD">
            <w:pPr>
              <w:spacing w:after="0"/>
              <w:rPr>
                <w:bCs/>
                <w:i/>
                <w:lang w:val="en-US"/>
              </w:rPr>
            </w:pPr>
            <w:r w:rsidRPr="00CA6EEA">
              <w:rPr>
                <w:bCs/>
                <w:i/>
                <w:lang w:val="en-US"/>
              </w:rPr>
              <w:t xml:space="preserve">Moderator: </w:t>
            </w:r>
            <w:r w:rsidR="00284B79" w:rsidRPr="00CA6EEA">
              <w:rPr>
                <w:bCs/>
                <w:i/>
                <w:lang w:val="en-US"/>
              </w:rPr>
              <w:t xml:space="preserve">Per </w:t>
            </w:r>
            <w:r w:rsidR="0080328E" w:rsidRPr="00CA6EEA">
              <w:rPr>
                <w:bCs/>
                <w:i/>
                <w:lang w:val="en-US"/>
              </w:rPr>
              <w:t xml:space="preserve">M </w:t>
            </w:r>
            <w:r w:rsidR="00284B79" w:rsidRPr="00CA6EEA">
              <w:rPr>
                <w:bCs/>
                <w:i/>
                <w:lang w:val="en-US"/>
              </w:rPr>
              <w:t>Thorsby</w:t>
            </w:r>
          </w:p>
          <w:p w:rsidR="00B45F69" w:rsidRPr="004D2C58" w:rsidRDefault="004D2C58" w:rsidP="001A3E1F">
            <w:pPr>
              <w:spacing w:after="0"/>
              <w:rPr>
                <w:lang w:val="en-US"/>
              </w:rPr>
            </w:pPr>
            <w:r w:rsidRPr="004D2C58">
              <w:rPr>
                <w:lang w:val="en-US"/>
              </w:rPr>
              <w:t>Upregulation of HLA class I and Antiviral Immune Responses in Graves’ disease</w:t>
            </w:r>
          </w:p>
          <w:p w:rsidR="004D2C58" w:rsidRPr="00B01D63" w:rsidRDefault="004D2C58" w:rsidP="001A3E1F">
            <w:pPr>
              <w:spacing w:after="0"/>
              <w:rPr>
                <w:lang w:val="sv-SE"/>
              </w:rPr>
            </w:pPr>
            <w:r w:rsidRPr="00B01D63">
              <w:rPr>
                <w:lang w:val="sv-SE"/>
              </w:rPr>
              <w:t>Med hjarta i halsen</w:t>
            </w:r>
          </w:p>
          <w:p w:rsidR="00AE5422" w:rsidRPr="00B01D63" w:rsidRDefault="00AE5422" w:rsidP="001A3E1F">
            <w:pPr>
              <w:spacing w:after="0"/>
              <w:rPr>
                <w:lang w:val="sv-SE"/>
              </w:rPr>
            </w:pPr>
          </w:p>
          <w:p w:rsidR="004D2C58" w:rsidRPr="00B01D63" w:rsidRDefault="004D2C58" w:rsidP="001A3E1F">
            <w:pPr>
              <w:spacing w:after="0"/>
              <w:rPr>
                <w:lang w:val="sv-SE"/>
              </w:rPr>
            </w:pPr>
            <w:r w:rsidRPr="00B01D63">
              <w:rPr>
                <w:lang w:val="sv-SE"/>
              </w:rPr>
              <w:t>Insulin Autoimmune Syndrome</w:t>
            </w:r>
          </w:p>
          <w:p w:rsidR="001A3E1F" w:rsidRPr="00B01D63" w:rsidRDefault="001A3E1F" w:rsidP="001A3E1F">
            <w:pPr>
              <w:spacing w:after="0"/>
              <w:rPr>
                <w:lang w:val="sv-SE"/>
              </w:rPr>
            </w:pPr>
            <w:r w:rsidRPr="00B01D63">
              <w:rPr>
                <w:lang w:val="sv-SE"/>
              </w:rPr>
              <w:t xml:space="preserve"> </w:t>
            </w:r>
          </w:p>
          <w:p w:rsidR="00613C77" w:rsidRDefault="00613C77" w:rsidP="001A3E1F">
            <w:pPr>
              <w:spacing w:after="0"/>
            </w:pPr>
            <w:r w:rsidRPr="00613C77">
              <w:t xml:space="preserve">Autoimmun </w:t>
            </w:r>
            <w:proofErr w:type="spellStart"/>
            <w:r w:rsidRPr="00613C77">
              <w:t>tyroideasykdom</w:t>
            </w:r>
            <w:proofErr w:type="spellEnd"/>
            <w:r w:rsidRPr="00613C77">
              <w:t xml:space="preserve"> utløst av behandling med </w:t>
            </w:r>
            <w:proofErr w:type="spellStart"/>
            <w:r w:rsidRPr="00613C77">
              <w:t>Alemtuzumab</w:t>
            </w:r>
            <w:proofErr w:type="spellEnd"/>
          </w:p>
          <w:p w:rsidR="00AE5422" w:rsidRPr="00CA6EEA" w:rsidRDefault="000A62BA" w:rsidP="001A3E1F">
            <w:pPr>
              <w:spacing w:after="0"/>
              <w:rPr>
                <w:lang w:val="en-US"/>
              </w:rPr>
            </w:pPr>
            <w:r w:rsidRPr="000A62BA">
              <w:rPr>
                <w:lang w:val="en-US"/>
              </w:rPr>
              <w:t>Hypomagnesemia and hyperglycemia after kidney transplantation</w:t>
            </w:r>
          </w:p>
          <w:p w:rsidR="000A62BA" w:rsidRPr="000A62BA" w:rsidRDefault="000A62BA" w:rsidP="001A3E1F">
            <w:pPr>
              <w:spacing w:after="0"/>
            </w:pPr>
            <w:r w:rsidRPr="000A62BA">
              <w:t>En uvanlig årsak til diabetes insipidus</w:t>
            </w:r>
          </w:p>
        </w:tc>
        <w:tc>
          <w:tcPr>
            <w:tcW w:w="2941" w:type="dxa"/>
          </w:tcPr>
          <w:p w:rsidR="008E5ECD" w:rsidRPr="000A62BA" w:rsidRDefault="008E5ECD" w:rsidP="00B56B29">
            <w:pPr>
              <w:spacing w:after="0"/>
            </w:pPr>
          </w:p>
          <w:p w:rsidR="004D2C58" w:rsidRPr="00B01D63" w:rsidRDefault="004D2C58" w:rsidP="00B45F69">
            <w:pPr>
              <w:spacing w:after="0"/>
            </w:pPr>
          </w:p>
          <w:p w:rsidR="004D2C58" w:rsidRPr="00B01D63" w:rsidRDefault="004D2C58" w:rsidP="00B45F69">
            <w:pPr>
              <w:spacing w:after="0"/>
            </w:pPr>
            <w:r w:rsidRPr="00B01D63">
              <w:t xml:space="preserve">Therese Weider, </w:t>
            </w:r>
            <w:r w:rsidR="000A62BA" w:rsidRPr="00B01D63">
              <w:t>Oslo Universitetssykehus</w:t>
            </w:r>
          </w:p>
          <w:p w:rsidR="004D2C58" w:rsidRDefault="004D2C58" w:rsidP="00B45F69">
            <w:pPr>
              <w:spacing w:after="0"/>
            </w:pPr>
            <w:r w:rsidRPr="004D2C58">
              <w:t>Kristin A</w:t>
            </w:r>
            <w:r w:rsidR="00AE5422">
              <w:t>.</w:t>
            </w:r>
            <w:r w:rsidRPr="004D2C58">
              <w:t>B</w:t>
            </w:r>
            <w:r w:rsidR="00AE5422">
              <w:t>.</w:t>
            </w:r>
            <w:r w:rsidRPr="004D2C58">
              <w:t xml:space="preserve"> Øystese</w:t>
            </w:r>
            <w:r>
              <w:t xml:space="preserve">, </w:t>
            </w:r>
            <w:r w:rsidR="00AE5422">
              <w:t>Oslo Universitetssykehus</w:t>
            </w:r>
          </w:p>
          <w:p w:rsidR="004D2C58" w:rsidRDefault="004D2C58" w:rsidP="00B45F69">
            <w:pPr>
              <w:spacing w:after="0"/>
            </w:pPr>
            <w:r w:rsidRPr="004D2C58">
              <w:t>Anne Cathrine Wammer</w:t>
            </w:r>
            <w:r>
              <w:t xml:space="preserve">, </w:t>
            </w:r>
            <w:r w:rsidR="000A62BA">
              <w:t>Akershus Universitetssykehus</w:t>
            </w:r>
          </w:p>
          <w:p w:rsidR="000A62BA" w:rsidRDefault="00613C77" w:rsidP="00B45F69">
            <w:pPr>
              <w:spacing w:after="0"/>
            </w:pPr>
            <w:r w:rsidRPr="00613C77">
              <w:t>Anne Schønberg</w:t>
            </w:r>
            <w:r>
              <w:t>, Haukeland</w:t>
            </w:r>
            <w:r w:rsidR="000A62BA">
              <w:t xml:space="preserve"> Universitetssykehus</w:t>
            </w:r>
          </w:p>
          <w:p w:rsidR="000A62BA" w:rsidRDefault="000A62BA" w:rsidP="00B45F69">
            <w:pPr>
              <w:spacing w:after="0"/>
            </w:pPr>
            <w:r w:rsidRPr="000A62BA">
              <w:t>Carlsen Rasmus</w:t>
            </w:r>
            <w:r>
              <w:t xml:space="preserve">, </w:t>
            </w:r>
            <w:r w:rsidR="00AE5422">
              <w:t>Oslo Universitetssykehus</w:t>
            </w:r>
          </w:p>
          <w:p w:rsidR="000A62BA" w:rsidRPr="00B02DC2" w:rsidRDefault="000A62BA" w:rsidP="00B45F69">
            <w:pPr>
              <w:spacing w:after="0"/>
            </w:pPr>
            <w:r>
              <w:t>Siri Carlsen, Stavanger Universitetssykehus</w:t>
            </w:r>
          </w:p>
        </w:tc>
      </w:tr>
      <w:bookmarkEnd w:id="5"/>
      <w:tr w:rsidR="008E5ECD" w:rsidRPr="00285492" w:rsidTr="000A62BA">
        <w:tc>
          <w:tcPr>
            <w:tcW w:w="1526" w:type="dxa"/>
          </w:tcPr>
          <w:p w:rsidR="008E5ECD" w:rsidRDefault="004D2C58" w:rsidP="00B56B29">
            <w:pPr>
              <w:spacing w:after="0"/>
            </w:pPr>
            <w:r>
              <w:t>17.45 – 18.00</w:t>
            </w:r>
          </w:p>
        </w:tc>
        <w:tc>
          <w:tcPr>
            <w:tcW w:w="5528" w:type="dxa"/>
          </w:tcPr>
          <w:p w:rsidR="008E5ECD" w:rsidRPr="009D3AB6" w:rsidRDefault="008E5ECD" w:rsidP="00B56B29">
            <w:pPr>
              <w:spacing w:after="0"/>
              <w:rPr>
                <w:b/>
                <w:bCs/>
              </w:rPr>
            </w:pPr>
            <w:r w:rsidRPr="009D3AB6">
              <w:rPr>
                <w:b/>
                <w:bCs/>
              </w:rPr>
              <w:t>Benstrekk</w:t>
            </w:r>
          </w:p>
        </w:tc>
        <w:tc>
          <w:tcPr>
            <w:tcW w:w="2941" w:type="dxa"/>
          </w:tcPr>
          <w:p w:rsidR="008E5ECD" w:rsidRDefault="008E5ECD" w:rsidP="00B56B29">
            <w:pPr>
              <w:spacing w:after="0"/>
            </w:pPr>
            <w:r>
              <w:t xml:space="preserve">Alle </w:t>
            </w:r>
          </w:p>
        </w:tc>
      </w:tr>
      <w:tr w:rsidR="008E5ECD" w:rsidRPr="00285492" w:rsidTr="000A62BA">
        <w:tc>
          <w:tcPr>
            <w:tcW w:w="1526" w:type="dxa"/>
          </w:tcPr>
          <w:p w:rsidR="008E5ECD" w:rsidRDefault="004D2C58" w:rsidP="009D3AB6">
            <w:pPr>
              <w:spacing w:after="0"/>
            </w:pPr>
            <w:r>
              <w:t>18.00 – 19.00</w:t>
            </w:r>
          </w:p>
        </w:tc>
        <w:tc>
          <w:tcPr>
            <w:tcW w:w="5528" w:type="dxa"/>
          </w:tcPr>
          <w:p w:rsidR="008E5ECD" w:rsidRDefault="008E5ECD" w:rsidP="00B56B29">
            <w:pPr>
              <w:spacing w:after="0"/>
              <w:rPr>
                <w:b/>
                <w:bCs/>
                <w:lang w:val="da-DK"/>
              </w:rPr>
            </w:pPr>
            <w:r w:rsidRPr="00FC5CD8">
              <w:rPr>
                <w:b/>
                <w:bCs/>
                <w:lang w:val="da-DK"/>
              </w:rPr>
              <w:t xml:space="preserve">Årsmøtet i Norsk Endokrinologisk </w:t>
            </w:r>
            <w:r>
              <w:rPr>
                <w:b/>
                <w:bCs/>
                <w:lang w:val="da-DK"/>
              </w:rPr>
              <w:t>Forening og Norsk E</w:t>
            </w:r>
            <w:r w:rsidRPr="00FC5CD8">
              <w:rPr>
                <w:b/>
                <w:bCs/>
                <w:lang w:val="da-DK"/>
              </w:rPr>
              <w:t>ndokrinol</w:t>
            </w:r>
            <w:r>
              <w:rPr>
                <w:b/>
                <w:bCs/>
                <w:lang w:val="da-DK"/>
              </w:rPr>
              <w:t>o</w:t>
            </w:r>
            <w:r w:rsidRPr="00FC5CD8">
              <w:rPr>
                <w:b/>
                <w:bCs/>
                <w:lang w:val="da-DK"/>
              </w:rPr>
              <w:t>gi</w:t>
            </w:r>
            <w:r>
              <w:rPr>
                <w:b/>
                <w:bCs/>
                <w:lang w:val="da-DK"/>
              </w:rPr>
              <w:t>sk Selskap</w:t>
            </w:r>
          </w:p>
          <w:p w:rsidR="00540013" w:rsidRPr="00FC5CD8" w:rsidRDefault="008E5ECD" w:rsidP="00AE5422">
            <w:pPr>
              <w:spacing w:after="0"/>
              <w:rPr>
                <w:lang w:val="da-DK"/>
              </w:rPr>
            </w:pPr>
            <w:r>
              <w:rPr>
                <w:lang w:val="da-DK"/>
              </w:rPr>
              <w:t>Leder i foreningen</w:t>
            </w:r>
            <w:r w:rsidR="00A162E6">
              <w:rPr>
                <w:lang w:val="da-DK"/>
              </w:rPr>
              <w:t>:</w:t>
            </w:r>
            <w:r>
              <w:rPr>
                <w:lang w:val="da-DK"/>
              </w:rPr>
              <w:t xml:space="preserve"> </w:t>
            </w:r>
            <w:r w:rsidR="00D12317">
              <w:rPr>
                <w:lang w:val="da-DK"/>
              </w:rPr>
              <w:t>Eystein Huseby</w:t>
            </w:r>
            <w:r w:rsidR="00A162E6">
              <w:rPr>
                <w:lang w:val="da-DK"/>
              </w:rPr>
              <w:t>e</w:t>
            </w:r>
          </w:p>
        </w:tc>
        <w:tc>
          <w:tcPr>
            <w:tcW w:w="2941" w:type="dxa"/>
          </w:tcPr>
          <w:p w:rsidR="008E5ECD" w:rsidRDefault="008E5ECD" w:rsidP="00B56B29">
            <w:pPr>
              <w:spacing w:after="0"/>
              <w:rPr>
                <w:lang w:val="da-DK"/>
              </w:rPr>
            </w:pPr>
          </w:p>
          <w:p w:rsidR="005454A9" w:rsidRDefault="005454A9" w:rsidP="00B56B29">
            <w:pPr>
              <w:spacing w:after="0"/>
              <w:rPr>
                <w:lang w:val="da-DK"/>
              </w:rPr>
            </w:pPr>
          </w:p>
          <w:p w:rsidR="008E5ECD" w:rsidRPr="00FC5CD8" w:rsidRDefault="008E5ECD" w:rsidP="00B56B29">
            <w:pPr>
              <w:spacing w:after="0"/>
              <w:rPr>
                <w:lang w:val="da-DK"/>
              </w:rPr>
            </w:pPr>
            <w:r>
              <w:rPr>
                <w:lang w:val="da-DK"/>
              </w:rPr>
              <w:t>Medlemmer av NEF/ NES</w:t>
            </w:r>
          </w:p>
        </w:tc>
      </w:tr>
      <w:tr w:rsidR="008C2FB5" w:rsidRPr="00285492" w:rsidTr="000A62BA">
        <w:tc>
          <w:tcPr>
            <w:tcW w:w="1526" w:type="dxa"/>
          </w:tcPr>
          <w:p w:rsidR="008C2FB5" w:rsidRDefault="008C2FB5" w:rsidP="00B56B29">
            <w:pPr>
              <w:spacing w:after="0"/>
            </w:pPr>
            <w:bookmarkStart w:id="6" w:name="OLE_LINK6"/>
            <w:r>
              <w:t>20</w:t>
            </w:r>
            <w:r w:rsidR="00A162E6">
              <w:t>.</w:t>
            </w:r>
            <w:r>
              <w:t>00</w:t>
            </w:r>
          </w:p>
        </w:tc>
        <w:tc>
          <w:tcPr>
            <w:tcW w:w="5528" w:type="dxa"/>
          </w:tcPr>
          <w:p w:rsidR="008C2FB5" w:rsidRDefault="008C2FB5" w:rsidP="00D12317">
            <w:pPr>
              <w:spacing w:after="0"/>
            </w:pPr>
            <w:r>
              <w:t xml:space="preserve">Middag på Scandic Hotel Lillehammer. </w:t>
            </w:r>
          </w:p>
          <w:p w:rsidR="00DD465B" w:rsidRDefault="00DD465B" w:rsidP="00D12317">
            <w:pPr>
              <w:spacing w:after="0"/>
            </w:pPr>
          </w:p>
        </w:tc>
        <w:tc>
          <w:tcPr>
            <w:tcW w:w="2941" w:type="dxa"/>
          </w:tcPr>
          <w:p w:rsidR="008C2FB5" w:rsidRPr="00285492" w:rsidRDefault="008C2FB5" w:rsidP="00B56B29">
            <w:pPr>
              <w:spacing w:after="0"/>
            </w:pPr>
          </w:p>
        </w:tc>
      </w:tr>
      <w:bookmarkEnd w:id="6"/>
    </w:tbl>
    <w:p w:rsidR="008E5ECD" w:rsidRPr="00285492" w:rsidRDefault="008E5ECD" w:rsidP="00B56B29"/>
    <w:p w:rsidR="008E5ECD" w:rsidRPr="00352F50" w:rsidRDefault="00352F50" w:rsidP="008B687A">
      <w:pPr>
        <w:jc w:val="center"/>
        <w:rPr>
          <w:b/>
          <w:bCs/>
          <w:u w:val="single"/>
          <w:lang w:val="en-US"/>
        </w:rPr>
      </w:pPr>
      <w:bookmarkStart w:id="7" w:name="OLE_LINK10"/>
      <w:bookmarkStart w:id="8" w:name="OLE_LINK9"/>
      <w:proofErr w:type="spellStart"/>
      <w:r w:rsidRPr="008B687A">
        <w:rPr>
          <w:b/>
          <w:bCs/>
          <w:color w:val="4F81BD" w:themeColor="accent1"/>
          <w:u w:val="single"/>
          <w:lang w:val="en-US"/>
        </w:rPr>
        <w:t>Torsdag</w:t>
      </w:r>
      <w:proofErr w:type="spellEnd"/>
      <w:r w:rsidR="001A3E1F">
        <w:rPr>
          <w:b/>
          <w:bCs/>
          <w:color w:val="4F81BD" w:themeColor="accent1"/>
          <w:u w:val="single"/>
          <w:lang w:val="en-US"/>
        </w:rPr>
        <w:t xml:space="preserve"> 5</w:t>
      </w:r>
      <w:r w:rsidR="00B725A0">
        <w:rPr>
          <w:b/>
          <w:bCs/>
          <w:color w:val="4F81BD" w:themeColor="accent1"/>
          <w:u w:val="single"/>
          <w:lang w:val="en-US"/>
        </w:rPr>
        <w:t xml:space="preserve">. </w:t>
      </w:r>
      <w:proofErr w:type="gramStart"/>
      <w:r w:rsidR="00B725A0">
        <w:rPr>
          <w:b/>
          <w:bCs/>
          <w:color w:val="4F81BD" w:themeColor="accent1"/>
          <w:u w:val="single"/>
          <w:lang w:val="en-US"/>
        </w:rPr>
        <w:t>mars</w:t>
      </w:r>
      <w:proofErr w:type="gramEnd"/>
      <w:r w:rsidR="00B725A0">
        <w:rPr>
          <w:b/>
          <w:bCs/>
          <w:color w:val="4F81BD" w:themeColor="accent1"/>
          <w:u w:val="single"/>
          <w:lang w:val="en-US"/>
        </w:rPr>
        <w:t xml:space="preserve"> 2020</w:t>
      </w:r>
      <w:r w:rsidR="008E5ECD" w:rsidRPr="008B687A">
        <w:rPr>
          <w:b/>
          <w:bCs/>
          <w:color w:val="4F81BD" w:themeColor="accent1"/>
          <w:u w:val="single"/>
          <w:lang w:val="en-US"/>
        </w:rPr>
        <w:t>:</w:t>
      </w:r>
    </w:p>
    <w:tbl>
      <w:tblPr>
        <w:tblW w:w="100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88"/>
        <w:gridCol w:w="4974"/>
        <w:gridCol w:w="3592"/>
      </w:tblGrid>
      <w:tr w:rsidR="008E5ECD" w:rsidRPr="00284B79" w:rsidTr="0014685D">
        <w:trPr>
          <w:trHeight w:val="622"/>
        </w:trPr>
        <w:tc>
          <w:tcPr>
            <w:tcW w:w="1488" w:type="dxa"/>
          </w:tcPr>
          <w:p w:rsidR="008E5ECD" w:rsidRPr="00285492" w:rsidRDefault="008E5ECD" w:rsidP="00B56B29">
            <w:pPr>
              <w:spacing w:after="0"/>
            </w:pPr>
            <w:r w:rsidRPr="00285492">
              <w:t>07.00 – 08.30</w:t>
            </w:r>
          </w:p>
        </w:tc>
        <w:tc>
          <w:tcPr>
            <w:tcW w:w="4974" w:type="dxa"/>
          </w:tcPr>
          <w:p w:rsidR="008E5ECD" w:rsidRPr="00CC028D" w:rsidRDefault="00CC028D" w:rsidP="00B56B29">
            <w:pPr>
              <w:spacing w:after="0"/>
              <w:rPr>
                <w:b/>
                <w:bCs/>
                <w:i/>
              </w:rPr>
            </w:pPr>
            <w:r w:rsidRPr="00CC028D">
              <w:rPr>
                <w:b/>
                <w:bCs/>
              </w:rPr>
              <w:t xml:space="preserve">Frokost </w:t>
            </w:r>
          </w:p>
          <w:p w:rsidR="008E5ECD" w:rsidRPr="00284B79" w:rsidRDefault="008E5ECD" w:rsidP="00CC028D">
            <w:pPr>
              <w:spacing w:after="0"/>
              <w:rPr>
                <w:b/>
                <w:bCs/>
              </w:rPr>
            </w:pPr>
          </w:p>
        </w:tc>
        <w:tc>
          <w:tcPr>
            <w:tcW w:w="3592" w:type="dxa"/>
          </w:tcPr>
          <w:p w:rsidR="008E5ECD" w:rsidRPr="00284B79" w:rsidRDefault="008E5ECD" w:rsidP="00B56B29">
            <w:pPr>
              <w:spacing w:after="0"/>
            </w:pPr>
            <w:r w:rsidRPr="00284B79">
              <w:tab/>
            </w:r>
          </w:p>
        </w:tc>
      </w:tr>
      <w:tr w:rsidR="008E5ECD" w:rsidRPr="003B5B70" w:rsidTr="00CC028D">
        <w:trPr>
          <w:trHeight w:val="886"/>
        </w:trPr>
        <w:tc>
          <w:tcPr>
            <w:tcW w:w="1488" w:type="dxa"/>
          </w:tcPr>
          <w:p w:rsidR="00666F66" w:rsidRPr="001C42BB" w:rsidRDefault="00B93960" w:rsidP="00CC028D">
            <w:pPr>
              <w:spacing w:after="0"/>
            </w:pPr>
            <w:bookmarkStart w:id="9" w:name="_Hlk438464086"/>
            <w:r w:rsidRPr="001C42BB">
              <w:t>08.30-</w:t>
            </w:r>
            <w:r w:rsidR="00353E55" w:rsidRPr="001C42BB">
              <w:t xml:space="preserve"> </w:t>
            </w:r>
            <w:r w:rsidRPr="001C42BB">
              <w:t>09.</w:t>
            </w:r>
            <w:r w:rsidR="001D23F3">
              <w:t>00</w:t>
            </w:r>
          </w:p>
        </w:tc>
        <w:tc>
          <w:tcPr>
            <w:tcW w:w="4974" w:type="dxa"/>
          </w:tcPr>
          <w:p w:rsidR="003B5B70" w:rsidRDefault="00787600" w:rsidP="00B02DC2">
            <w:pPr>
              <w:spacing w:after="0"/>
              <w:rPr>
                <w:b/>
                <w:bCs/>
              </w:rPr>
            </w:pPr>
            <w:bookmarkStart w:id="10" w:name="OLE_LINK18"/>
            <w:bookmarkStart w:id="11" w:name="OLE_LINK19"/>
            <w:r w:rsidRPr="00923E90">
              <w:rPr>
                <w:b/>
                <w:bCs/>
              </w:rPr>
              <w:t>Nobelpris i medisin og fysiologi 2019</w:t>
            </w:r>
            <w:r w:rsidR="007B5CD7" w:rsidRPr="00923E90">
              <w:rPr>
                <w:b/>
                <w:bCs/>
              </w:rPr>
              <w:t xml:space="preserve"> </w:t>
            </w:r>
          </w:p>
          <w:p w:rsidR="00353E55" w:rsidRPr="00732F91" w:rsidRDefault="00B01D63" w:rsidP="00B01D63">
            <w:pPr>
              <w:spacing w:after="0"/>
            </w:pPr>
            <w:r>
              <w:t>Hypoksi</w:t>
            </w:r>
            <w:r w:rsidR="00787600">
              <w:t xml:space="preserve"> og endokrinologi</w:t>
            </w:r>
            <w:bookmarkEnd w:id="10"/>
            <w:bookmarkEnd w:id="11"/>
          </w:p>
        </w:tc>
        <w:tc>
          <w:tcPr>
            <w:tcW w:w="3592" w:type="dxa"/>
          </w:tcPr>
          <w:p w:rsidR="00C04526" w:rsidRPr="00B56B29" w:rsidRDefault="00D12E96" w:rsidP="00B01D63">
            <w:pPr>
              <w:spacing w:after="0"/>
              <w:rPr>
                <w:lang w:val="nn-NO"/>
              </w:rPr>
            </w:pPr>
            <w:r>
              <w:t xml:space="preserve">Prof. </w:t>
            </w:r>
            <w:r w:rsidR="00787600">
              <w:t xml:space="preserve">Eystein S Husebye, Haukeland </w:t>
            </w:r>
            <w:r>
              <w:t>Universitetssy</w:t>
            </w:r>
            <w:r w:rsidR="00640598">
              <w:t>k</w:t>
            </w:r>
            <w:r>
              <w:t xml:space="preserve">ehus </w:t>
            </w:r>
            <w:r w:rsidR="00787600">
              <w:t xml:space="preserve">og </w:t>
            </w:r>
            <w:r>
              <w:t>UiB</w:t>
            </w:r>
            <w:r w:rsidR="00C04526">
              <w:rPr>
                <w:lang w:val="nn-NO"/>
              </w:rPr>
              <w:t xml:space="preserve"> </w:t>
            </w:r>
          </w:p>
        </w:tc>
      </w:tr>
      <w:tr w:rsidR="00CC028D" w:rsidRPr="00AE5422" w:rsidTr="0014685D">
        <w:trPr>
          <w:trHeight w:val="1556"/>
        </w:trPr>
        <w:tc>
          <w:tcPr>
            <w:tcW w:w="1488" w:type="dxa"/>
          </w:tcPr>
          <w:p w:rsidR="00CC028D" w:rsidRDefault="007C1AA6" w:rsidP="00CC028D">
            <w:pPr>
              <w:spacing w:after="0"/>
            </w:pPr>
            <w:r>
              <w:t>09.00-10.30</w:t>
            </w:r>
          </w:p>
          <w:p w:rsidR="008305A4" w:rsidRDefault="008305A4" w:rsidP="00CC028D">
            <w:pPr>
              <w:spacing w:after="0"/>
            </w:pPr>
          </w:p>
          <w:p w:rsidR="00CC028D" w:rsidRDefault="00CC028D" w:rsidP="00CC028D">
            <w:pPr>
              <w:spacing w:after="0"/>
            </w:pPr>
            <w:r>
              <w:t>09.00- 09.15</w:t>
            </w:r>
          </w:p>
          <w:p w:rsidR="00AE5422" w:rsidRDefault="00AE5422" w:rsidP="00CC028D">
            <w:pPr>
              <w:spacing w:after="0"/>
            </w:pPr>
          </w:p>
          <w:p w:rsidR="00CC028D" w:rsidRDefault="00CC028D" w:rsidP="00CC028D">
            <w:pPr>
              <w:spacing w:after="0"/>
            </w:pPr>
            <w:r>
              <w:t>09.15- 09.30</w:t>
            </w:r>
          </w:p>
          <w:p w:rsidR="00AE5422" w:rsidRDefault="00AE5422" w:rsidP="00CC028D">
            <w:pPr>
              <w:spacing w:after="0"/>
            </w:pPr>
          </w:p>
          <w:p w:rsidR="00CC028D" w:rsidRDefault="00CC028D" w:rsidP="00CC028D">
            <w:pPr>
              <w:spacing w:after="0"/>
            </w:pPr>
            <w:r>
              <w:t>09.30- 09.45</w:t>
            </w:r>
          </w:p>
          <w:p w:rsidR="00304BBE" w:rsidRDefault="00304BBE" w:rsidP="00CC028D">
            <w:pPr>
              <w:spacing w:after="0"/>
            </w:pPr>
          </w:p>
          <w:p w:rsidR="00CC028D" w:rsidRDefault="00CC028D" w:rsidP="00CC028D">
            <w:pPr>
              <w:spacing w:after="0"/>
            </w:pPr>
            <w:r>
              <w:t>09.45- 10.00</w:t>
            </w:r>
          </w:p>
          <w:p w:rsidR="007C1AA6" w:rsidRDefault="007C1AA6" w:rsidP="00CC028D">
            <w:pPr>
              <w:spacing w:after="0"/>
            </w:pPr>
          </w:p>
          <w:p w:rsidR="005400E5" w:rsidRDefault="007C1AA6" w:rsidP="00CC028D">
            <w:pPr>
              <w:spacing w:after="0"/>
            </w:pPr>
            <w:r>
              <w:t>10.00- 10.15</w:t>
            </w:r>
          </w:p>
          <w:p w:rsidR="007C1AA6" w:rsidRDefault="007C1AA6" w:rsidP="00CC028D">
            <w:pPr>
              <w:spacing w:after="0"/>
            </w:pPr>
          </w:p>
          <w:p w:rsidR="007C1AA6" w:rsidRPr="001C42BB" w:rsidRDefault="007C1AA6" w:rsidP="00CC028D">
            <w:pPr>
              <w:spacing w:after="0"/>
            </w:pPr>
            <w:r>
              <w:t>10.15 - 10.30</w:t>
            </w:r>
          </w:p>
        </w:tc>
        <w:tc>
          <w:tcPr>
            <w:tcW w:w="4974" w:type="dxa"/>
          </w:tcPr>
          <w:p w:rsidR="00CC028D" w:rsidRPr="00B01D63" w:rsidRDefault="00CC028D" w:rsidP="00CC028D">
            <w:pPr>
              <w:spacing w:after="0"/>
              <w:rPr>
                <w:b/>
                <w:lang w:val="nn-NO"/>
              </w:rPr>
            </w:pPr>
            <w:r w:rsidRPr="00B01D63">
              <w:rPr>
                <w:b/>
                <w:lang w:val="nn-NO"/>
              </w:rPr>
              <w:t xml:space="preserve">Case </w:t>
            </w:r>
            <w:proofErr w:type="spellStart"/>
            <w:r w:rsidRPr="00B01D63">
              <w:rPr>
                <w:b/>
                <w:lang w:val="nn-NO"/>
              </w:rPr>
              <w:t>reports</w:t>
            </w:r>
            <w:proofErr w:type="spellEnd"/>
            <w:r w:rsidRPr="00B01D63">
              <w:rPr>
                <w:b/>
                <w:lang w:val="nn-NO"/>
              </w:rPr>
              <w:t xml:space="preserve"> og frie foredrag</w:t>
            </w:r>
          </w:p>
          <w:p w:rsidR="00CC028D" w:rsidRPr="00B01D63" w:rsidRDefault="00CC028D" w:rsidP="00CC028D">
            <w:pPr>
              <w:spacing w:after="0"/>
              <w:rPr>
                <w:i/>
                <w:lang w:val="nn-NO"/>
              </w:rPr>
            </w:pPr>
            <w:r w:rsidRPr="00B01D63">
              <w:rPr>
                <w:i/>
                <w:lang w:val="nn-NO"/>
              </w:rPr>
              <w:t>Moderator Mikkel Pretorius</w:t>
            </w:r>
          </w:p>
          <w:p w:rsidR="00CC028D" w:rsidRDefault="00AE5422" w:rsidP="00B02DC2">
            <w:pPr>
              <w:spacing w:after="0"/>
              <w:rPr>
                <w:bCs/>
                <w:lang w:val="en-US"/>
              </w:rPr>
            </w:pPr>
            <w:r w:rsidRPr="00AE5422">
              <w:rPr>
                <w:bCs/>
                <w:lang w:val="en-US"/>
              </w:rPr>
              <w:t>24-hour microdialysis sampling of aldosterone and metabolites in primary aldosteronism</w:t>
            </w:r>
          </w:p>
          <w:p w:rsidR="00304BBE" w:rsidRPr="00304BBE" w:rsidRDefault="00304BBE" w:rsidP="00B02DC2">
            <w:pPr>
              <w:spacing w:after="0"/>
              <w:rPr>
                <w:bCs/>
              </w:rPr>
            </w:pPr>
            <w:r w:rsidRPr="00304BBE">
              <w:rPr>
                <w:bCs/>
              </w:rPr>
              <w:t>En sjelden årsak til sekundær binyrebarksvikt</w:t>
            </w:r>
          </w:p>
          <w:p w:rsidR="00304BBE" w:rsidRPr="00304BBE" w:rsidRDefault="00304BBE" w:rsidP="00B02DC2">
            <w:pPr>
              <w:spacing w:after="0"/>
              <w:rPr>
                <w:bCs/>
              </w:rPr>
            </w:pPr>
          </w:p>
          <w:p w:rsidR="00AE5422" w:rsidRDefault="00304BBE" w:rsidP="00B02DC2">
            <w:pPr>
              <w:spacing w:after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E</w:t>
            </w:r>
            <w:r w:rsidR="00AE5422" w:rsidRPr="00AE5422">
              <w:rPr>
                <w:bCs/>
                <w:lang w:val="en-US"/>
              </w:rPr>
              <w:t xml:space="preserve">ndoplasmic Reticulum Stress is involved in Hormone Production in </w:t>
            </w:r>
            <w:proofErr w:type="spellStart"/>
            <w:r w:rsidR="00AE5422" w:rsidRPr="00AE5422">
              <w:rPr>
                <w:bCs/>
                <w:lang w:val="en-US"/>
              </w:rPr>
              <w:t>Corticotroph</w:t>
            </w:r>
            <w:proofErr w:type="spellEnd"/>
            <w:r w:rsidR="00AE5422" w:rsidRPr="00AE5422">
              <w:rPr>
                <w:bCs/>
                <w:lang w:val="en-US"/>
              </w:rPr>
              <w:t xml:space="preserve"> </w:t>
            </w:r>
            <w:proofErr w:type="spellStart"/>
            <w:r w:rsidR="00AE5422" w:rsidRPr="00AE5422">
              <w:rPr>
                <w:bCs/>
                <w:lang w:val="en-US"/>
              </w:rPr>
              <w:t>PitNETs</w:t>
            </w:r>
            <w:proofErr w:type="spellEnd"/>
          </w:p>
          <w:p w:rsidR="00304BBE" w:rsidRPr="00304BBE" w:rsidRDefault="00304BBE" w:rsidP="00B02DC2">
            <w:pPr>
              <w:spacing w:after="0"/>
              <w:rPr>
                <w:bCs/>
              </w:rPr>
            </w:pPr>
            <w:proofErr w:type="spellStart"/>
            <w:r w:rsidRPr="00304BBE">
              <w:rPr>
                <w:bCs/>
              </w:rPr>
              <w:t>Veni</w:t>
            </w:r>
            <w:proofErr w:type="spellEnd"/>
            <w:r w:rsidRPr="00304BBE">
              <w:rPr>
                <w:bCs/>
              </w:rPr>
              <w:t xml:space="preserve">. </w:t>
            </w:r>
            <w:proofErr w:type="spellStart"/>
            <w:r w:rsidRPr="00304BBE">
              <w:rPr>
                <w:bCs/>
              </w:rPr>
              <w:t>Vidi</w:t>
            </w:r>
            <w:proofErr w:type="spellEnd"/>
            <w:r w:rsidRPr="00304BBE">
              <w:rPr>
                <w:bCs/>
              </w:rPr>
              <w:t xml:space="preserve">. </w:t>
            </w:r>
            <w:proofErr w:type="spellStart"/>
            <w:r w:rsidRPr="00304BBE">
              <w:rPr>
                <w:bCs/>
              </w:rPr>
              <w:t>Vici</w:t>
            </w:r>
            <w:proofErr w:type="spellEnd"/>
            <w:r w:rsidRPr="00304BBE">
              <w:rPr>
                <w:bCs/>
              </w:rPr>
              <w:t>. En pasient med episodisk hypokalemi og tretthet</w:t>
            </w:r>
          </w:p>
          <w:p w:rsidR="00AE5422" w:rsidRDefault="007C1AA6" w:rsidP="00B02DC2">
            <w:pPr>
              <w:spacing w:after="0"/>
              <w:rPr>
                <w:bCs/>
                <w:lang w:val="en-US"/>
              </w:rPr>
            </w:pPr>
            <w:r w:rsidRPr="007C1AA6">
              <w:rPr>
                <w:bCs/>
                <w:lang w:val="en-US"/>
              </w:rPr>
              <w:t>Diagnostic testing of autonomous cortisol secretion</w:t>
            </w:r>
          </w:p>
          <w:p w:rsidR="007C1AA6" w:rsidRDefault="007C1AA6" w:rsidP="00B02DC2">
            <w:pPr>
              <w:spacing w:after="0"/>
              <w:rPr>
                <w:bCs/>
                <w:lang w:val="en-US"/>
              </w:rPr>
            </w:pPr>
          </w:p>
          <w:p w:rsidR="007C1AA6" w:rsidRPr="007C1AA6" w:rsidRDefault="007C1AA6" w:rsidP="00B02DC2">
            <w:pPr>
              <w:spacing w:after="0"/>
              <w:rPr>
                <w:bCs/>
              </w:rPr>
            </w:pPr>
            <w:r w:rsidRPr="007C1AA6">
              <w:rPr>
                <w:bCs/>
              </w:rPr>
              <w:t>En dramatisk reise til Japanske høyder</w:t>
            </w:r>
          </w:p>
        </w:tc>
        <w:tc>
          <w:tcPr>
            <w:tcW w:w="3592" w:type="dxa"/>
          </w:tcPr>
          <w:p w:rsidR="00CC028D" w:rsidRPr="007C1AA6" w:rsidRDefault="00CC028D" w:rsidP="00B56B29">
            <w:pPr>
              <w:spacing w:after="0"/>
            </w:pPr>
          </w:p>
          <w:p w:rsidR="00AE5422" w:rsidRPr="007C1AA6" w:rsidRDefault="00AE5422" w:rsidP="00B56B29">
            <w:pPr>
              <w:spacing w:after="0"/>
            </w:pPr>
          </w:p>
          <w:p w:rsidR="00AE5422" w:rsidRPr="00CA6EEA" w:rsidRDefault="007C1AA6" w:rsidP="00B56B29">
            <w:pPr>
              <w:spacing w:after="0"/>
            </w:pPr>
            <w:r w:rsidRPr="00CA6EEA">
              <w:t>Marianne Grytaa</w:t>
            </w:r>
            <w:r w:rsidR="00AE5422" w:rsidRPr="00CA6EEA">
              <w:t>s, Haukeland Universitetssykehus</w:t>
            </w:r>
          </w:p>
          <w:p w:rsidR="00304BBE" w:rsidRDefault="00304BBE" w:rsidP="00B56B29">
            <w:pPr>
              <w:spacing w:after="0"/>
            </w:pPr>
            <w:r w:rsidRPr="00304BBE">
              <w:t xml:space="preserve">Ann-Elin </w:t>
            </w:r>
            <w:r>
              <w:t>M Sto</w:t>
            </w:r>
            <w:r w:rsidRPr="00304BBE">
              <w:t>kland</w:t>
            </w:r>
            <w:r>
              <w:t>, Haugesund Sjukehus</w:t>
            </w:r>
          </w:p>
          <w:p w:rsidR="00AE5422" w:rsidRDefault="00AE5422" w:rsidP="00B56B29">
            <w:pPr>
              <w:spacing w:after="0"/>
            </w:pPr>
            <w:r>
              <w:t>Cri</w:t>
            </w:r>
            <w:r w:rsidRPr="00AE5422">
              <w:t>stina N</w:t>
            </w:r>
            <w:r w:rsidR="00304BBE">
              <w:t>.</w:t>
            </w:r>
            <w:r w:rsidRPr="00AE5422">
              <w:t xml:space="preserve"> Olarescu, Oslo Universitetssykehus</w:t>
            </w:r>
          </w:p>
          <w:p w:rsidR="00304BBE" w:rsidRDefault="007C1AA6" w:rsidP="00B56B29">
            <w:pPr>
              <w:spacing w:after="0"/>
            </w:pPr>
            <w:r w:rsidRPr="007C1AA6">
              <w:t>Ida Kloster</w:t>
            </w:r>
            <w:r>
              <w:t>, Haugesund Sjukehus</w:t>
            </w:r>
          </w:p>
          <w:p w:rsidR="007C1AA6" w:rsidRDefault="007C1AA6" w:rsidP="00B56B29">
            <w:pPr>
              <w:spacing w:after="0"/>
            </w:pPr>
          </w:p>
          <w:p w:rsidR="007C1AA6" w:rsidRDefault="007C1AA6" w:rsidP="00B56B29">
            <w:pPr>
              <w:spacing w:after="0"/>
            </w:pPr>
            <w:r w:rsidRPr="007C1AA6">
              <w:t>Ueland Grethe</w:t>
            </w:r>
            <w:r>
              <w:t xml:space="preserve">, </w:t>
            </w:r>
            <w:bookmarkStart w:id="12" w:name="OLE_LINK15"/>
            <w:r>
              <w:t>Haukeland Universitetssykehus</w:t>
            </w:r>
            <w:bookmarkEnd w:id="12"/>
          </w:p>
          <w:p w:rsidR="007C1AA6" w:rsidRPr="00AE5422" w:rsidRDefault="007C1AA6" w:rsidP="00B56B29">
            <w:pPr>
              <w:spacing w:after="0"/>
            </w:pPr>
            <w:r w:rsidRPr="007C1AA6">
              <w:t>Anne Lise Olsen</w:t>
            </w:r>
            <w:r>
              <w:t>, Akershus Universitetssykehus</w:t>
            </w:r>
          </w:p>
        </w:tc>
      </w:tr>
      <w:bookmarkEnd w:id="7"/>
      <w:bookmarkEnd w:id="9"/>
      <w:tr w:rsidR="008E5ECD" w:rsidRPr="007C1AA6" w:rsidTr="0014685D">
        <w:trPr>
          <w:trHeight w:val="612"/>
        </w:trPr>
        <w:tc>
          <w:tcPr>
            <w:tcW w:w="1488" w:type="dxa"/>
          </w:tcPr>
          <w:p w:rsidR="008E5ECD" w:rsidRPr="00F46384" w:rsidRDefault="007C1AA6" w:rsidP="005400E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10.30 </w:t>
            </w:r>
            <w:r w:rsidR="008E5ECD" w:rsidRPr="00F46384">
              <w:rPr>
                <w:lang w:val="en-US"/>
              </w:rPr>
              <w:t>-</w:t>
            </w:r>
            <w:r>
              <w:rPr>
                <w:lang w:val="en-US"/>
              </w:rPr>
              <w:t xml:space="preserve"> </w:t>
            </w:r>
            <w:r w:rsidR="005400E5">
              <w:rPr>
                <w:lang w:val="en-US"/>
              </w:rPr>
              <w:t>10</w:t>
            </w:r>
            <w:r w:rsidR="00347BCA" w:rsidRPr="00F46384">
              <w:rPr>
                <w:lang w:val="en-US"/>
              </w:rPr>
              <w:t>.</w:t>
            </w:r>
            <w:r w:rsidR="005400E5">
              <w:rPr>
                <w:lang w:val="en-US"/>
              </w:rPr>
              <w:t>45</w:t>
            </w:r>
          </w:p>
        </w:tc>
        <w:tc>
          <w:tcPr>
            <w:tcW w:w="4974" w:type="dxa"/>
          </w:tcPr>
          <w:p w:rsidR="008E5ECD" w:rsidRPr="00F46384" w:rsidRDefault="00352F50" w:rsidP="00B56B29">
            <w:pPr>
              <w:spacing w:after="0"/>
              <w:rPr>
                <w:b/>
                <w:bCs/>
                <w:lang w:val="en-US"/>
              </w:rPr>
            </w:pPr>
            <w:r w:rsidRPr="00F46384">
              <w:rPr>
                <w:b/>
                <w:bCs/>
                <w:lang w:val="en-US"/>
              </w:rPr>
              <w:t>Coffee</w:t>
            </w:r>
            <w:r w:rsidR="009330FC">
              <w:rPr>
                <w:b/>
                <w:bCs/>
                <w:lang w:val="en-US"/>
              </w:rPr>
              <w:t xml:space="preserve"> B</w:t>
            </w:r>
            <w:r w:rsidR="005C262E">
              <w:rPr>
                <w:b/>
                <w:bCs/>
                <w:lang w:val="en-US"/>
              </w:rPr>
              <w:t>reak</w:t>
            </w:r>
          </w:p>
          <w:p w:rsidR="008E5ECD" w:rsidRPr="00F46384" w:rsidRDefault="008E5ECD" w:rsidP="00B56B29">
            <w:pPr>
              <w:spacing w:after="0"/>
              <w:rPr>
                <w:b/>
                <w:bCs/>
                <w:lang w:val="en-US"/>
              </w:rPr>
            </w:pPr>
          </w:p>
        </w:tc>
        <w:tc>
          <w:tcPr>
            <w:tcW w:w="3592" w:type="dxa"/>
          </w:tcPr>
          <w:p w:rsidR="008E5ECD" w:rsidRPr="00F46384" w:rsidRDefault="008E5ECD" w:rsidP="00B56B29">
            <w:pPr>
              <w:spacing w:after="0"/>
              <w:rPr>
                <w:lang w:val="en-US"/>
              </w:rPr>
            </w:pPr>
          </w:p>
        </w:tc>
      </w:tr>
      <w:tr w:rsidR="008E5ECD" w:rsidRPr="00F15D04" w:rsidTr="004B24F5">
        <w:trPr>
          <w:trHeight w:val="907"/>
        </w:trPr>
        <w:tc>
          <w:tcPr>
            <w:tcW w:w="1488" w:type="dxa"/>
          </w:tcPr>
          <w:p w:rsidR="008E5ECD" w:rsidRPr="00F46384" w:rsidRDefault="008E5ECD" w:rsidP="00B56B29">
            <w:pPr>
              <w:spacing w:after="0"/>
              <w:rPr>
                <w:lang w:val="en-US"/>
              </w:rPr>
            </w:pPr>
            <w:r w:rsidRPr="00F46384">
              <w:rPr>
                <w:lang w:val="en-US"/>
              </w:rPr>
              <w:t>1</w:t>
            </w:r>
            <w:r w:rsidR="005400E5">
              <w:rPr>
                <w:lang w:val="en-US"/>
              </w:rPr>
              <w:t>0</w:t>
            </w:r>
            <w:r w:rsidRPr="00F46384">
              <w:rPr>
                <w:lang w:val="en-US"/>
              </w:rPr>
              <w:t>.</w:t>
            </w:r>
            <w:r w:rsidR="005400E5">
              <w:rPr>
                <w:lang w:val="en-US"/>
              </w:rPr>
              <w:t>4</w:t>
            </w:r>
            <w:r w:rsidR="00ED41A5">
              <w:rPr>
                <w:lang w:val="en-US"/>
              </w:rPr>
              <w:t>5</w:t>
            </w:r>
            <w:r w:rsidR="00353E55" w:rsidRPr="00F46384">
              <w:rPr>
                <w:lang w:val="en-US"/>
              </w:rPr>
              <w:t>-12</w:t>
            </w:r>
            <w:r w:rsidRPr="00F46384">
              <w:rPr>
                <w:lang w:val="en-US"/>
              </w:rPr>
              <w:t>.</w:t>
            </w:r>
            <w:r w:rsidR="00ED41A5">
              <w:rPr>
                <w:lang w:val="en-US"/>
              </w:rPr>
              <w:t>15</w:t>
            </w:r>
          </w:p>
          <w:p w:rsidR="00353E55" w:rsidRPr="00F46384" w:rsidRDefault="00353E55" w:rsidP="00B56B29">
            <w:pPr>
              <w:spacing w:after="0"/>
              <w:rPr>
                <w:lang w:val="en-US"/>
              </w:rPr>
            </w:pPr>
          </w:p>
          <w:p w:rsidR="00353E55" w:rsidRPr="00F46384" w:rsidRDefault="00353E55" w:rsidP="00353E55">
            <w:pPr>
              <w:spacing w:after="0"/>
              <w:rPr>
                <w:lang w:val="en-US"/>
              </w:rPr>
            </w:pPr>
            <w:r w:rsidRPr="00F46384">
              <w:rPr>
                <w:lang w:val="en-US"/>
              </w:rPr>
              <w:t>10.</w:t>
            </w:r>
            <w:r w:rsidR="005400E5">
              <w:rPr>
                <w:lang w:val="en-US"/>
              </w:rPr>
              <w:t>4</w:t>
            </w:r>
            <w:r w:rsidR="00ED41A5">
              <w:rPr>
                <w:lang w:val="en-US"/>
              </w:rPr>
              <w:t>5</w:t>
            </w:r>
            <w:r w:rsidR="005400E5">
              <w:rPr>
                <w:lang w:val="en-US"/>
              </w:rPr>
              <w:t>-11</w:t>
            </w:r>
            <w:r w:rsidRPr="00F46384">
              <w:rPr>
                <w:lang w:val="en-US"/>
              </w:rPr>
              <w:t>.</w:t>
            </w:r>
            <w:r w:rsidR="005400E5">
              <w:rPr>
                <w:lang w:val="en-US"/>
              </w:rPr>
              <w:t>1</w:t>
            </w:r>
            <w:r w:rsidR="00ED41A5">
              <w:rPr>
                <w:lang w:val="en-US"/>
              </w:rPr>
              <w:t>5</w:t>
            </w:r>
          </w:p>
          <w:p w:rsidR="00186685" w:rsidRDefault="00186685" w:rsidP="00353E55">
            <w:pPr>
              <w:spacing w:after="0"/>
              <w:rPr>
                <w:lang w:val="en-US"/>
              </w:rPr>
            </w:pPr>
          </w:p>
          <w:p w:rsidR="00F15D04" w:rsidRDefault="00F15D04" w:rsidP="00353E55">
            <w:pPr>
              <w:spacing w:after="0"/>
              <w:rPr>
                <w:lang w:val="en-US"/>
              </w:rPr>
            </w:pPr>
          </w:p>
          <w:p w:rsidR="00353E55" w:rsidRDefault="005400E5" w:rsidP="00353E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353E55" w:rsidRPr="00F46384">
              <w:rPr>
                <w:lang w:val="en-US"/>
              </w:rPr>
              <w:t>.</w:t>
            </w:r>
            <w:r>
              <w:rPr>
                <w:lang w:val="en-US"/>
              </w:rPr>
              <w:t>1</w:t>
            </w:r>
            <w:r w:rsidR="00ED41A5">
              <w:rPr>
                <w:lang w:val="en-US"/>
              </w:rPr>
              <w:t>5</w:t>
            </w:r>
            <w:r w:rsidR="00666F66">
              <w:rPr>
                <w:lang w:val="en-US"/>
              </w:rPr>
              <w:t>-1</w:t>
            </w:r>
            <w:r>
              <w:rPr>
                <w:lang w:val="en-US"/>
              </w:rPr>
              <w:t>1.4</w:t>
            </w:r>
            <w:r w:rsidR="00ED41A5">
              <w:rPr>
                <w:lang w:val="en-US"/>
              </w:rPr>
              <w:t>5</w:t>
            </w:r>
          </w:p>
          <w:p w:rsidR="00186685" w:rsidRDefault="00186685" w:rsidP="00353E55">
            <w:pPr>
              <w:spacing w:after="0"/>
              <w:rPr>
                <w:lang w:val="en-US"/>
              </w:rPr>
            </w:pPr>
          </w:p>
          <w:p w:rsidR="00C7336F" w:rsidRDefault="00C7336F" w:rsidP="00353E55">
            <w:pPr>
              <w:spacing w:after="0"/>
              <w:rPr>
                <w:lang w:val="en-US"/>
              </w:rPr>
            </w:pPr>
          </w:p>
          <w:p w:rsidR="00C7336F" w:rsidRDefault="00C7336F" w:rsidP="00353E55">
            <w:pPr>
              <w:spacing w:after="0"/>
              <w:rPr>
                <w:lang w:val="en-US"/>
              </w:rPr>
            </w:pPr>
          </w:p>
          <w:p w:rsidR="008212FA" w:rsidRDefault="00666F66" w:rsidP="00353E5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400E5">
              <w:rPr>
                <w:lang w:val="en-US"/>
              </w:rPr>
              <w:t>1.4</w:t>
            </w:r>
            <w:r w:rsidR="00ED41A5">
              <w:rPr>
                <w:lang w:val="en-US"/>
              </w:rPr>
              <w:t>5</w:t>
            </w:r>
            <w:r w:rsidR="005400E5">
              <w:rPr>
                <w:lang w:val="en-US"/>
              </w:rPr>
              <w:t>-12</w:t>
            </w:r>
            <w:r>
              <w:rPr>
                <w:lang w:val="en-US"/>
              </w:rPr>
              <w:t>.</w:t>
            </w:r>
            <w:r w:rsidR="005400E5">
              <w:rPr>
                <w:lang w:val="en-US"/>
              </w:rPr>
              <w:t>1</w:t>
            </w:r>
            <w:r w:rsidR="00ED41A5">
              <w:rPr>
                <w:lang w:val="en-US"/>
              </w:rPr>
              <w:t>5</w:t>
            </w:r>
          </w:p>
          <w:p w:rsidR="008212FA" w:rsidRDefault="008212FA" w:rsidP="00353E55">
            <w:pPr>
              <w:spacing w:after="0"/>
              <w:rPr>
                <w:lang w:val="en-US"/>
              </w:rPr>
            </w:pPr>
          </w:p>
          <w:p w:rsidR="008212FA" w:rsidRDefault="008212FA" w:rsidP="00353E55">
            <w:pPr>
              <w:spacing w:after="0"/>
              <w:rPr>
                <w:lang w:val="en-US"/>
              </w:rPr>
            </w:pPr>
          </w:p>
          <w:p w:rsidR="00353E55" w:rsidRPr="00F46384" w:rsidRDefault="00353E55" w:rsidP="00ED41A5">
            <w:pPr>
              <w:spacing w:after="0"/>
              <w:rPr>
                <w:lang w:val="en-US"/>
              </w:rPr>
            </w:pPr>
          </w:p>
        </w:tc>
        <w:tc>
          <w:tcPr>
            <w:tcW w:w="4974" w:type="dxa"/>
          </w:tcPr>
          <w:p w:rsidR="00352F50" w:rsidRPr="00ED41A5" w:rsidRDefault="00ED41A5" w:rsidP="00352F50">
            <w:pPr>
              <w:spacing w:after="0"/>
              <w:rPr>
                <w:b/>
                <w:bCs/>
                <w:lang w:val="en-US"/>
              </w:rPr>
            </w:pPr>
            <w:r w:rsidRPr="00ED41A5">
              <w:rPr>
                <w:b/>
                <w:bCs/>
                <w:lang w:val="en-US"/>
              </w:rPr>
              <w:t>This years PhD.</w:t>
            </w:r>
          </w:p>
          <w:p w:rsidR="008B0BF3" w:rsidRPr="00900607" w:rsidRDefault="00347BCA" w:rsidP="008B0BF3">
            <w:pPr>
              <w:spacing w:after="0"/>
              <w:rPr>
                <w:i/>
                <w:iCs/>
                <w:lang w:val="en-US"/>
              </w:rPr>
            </w:pPr>
            <w:r w:rsidRPr="00900607">
              <w:rPr>
                <w:bCs/>
                <w:i/>
                <w:lang w:val="en-US"/>
              </w:rPr>
              <w:t>Moderator</w:t>
            </w:r>
            <w:r w:rsidR="00353E55" w:rsidRPr="00900607">
              <w:rPr>
                <w:bCs/>
                <w:i/>
                <w:lang w:val="en-US"/>
              </w:rPr>
              <w:t xml:space="preserve">: </w:t>
            </w:r>
            <w:r w:rsidR="00ED41A5" w:rsidRPr="00900607">
              <w:rPr>
                <w:bCs/>
                <w:i/>
                <w:lang w:val="en-US"/>
              </w:rPr>
              <w:t>Anders Jørgensen</w:t>
            </w:r>
            <w:r w:rsidR="00F46384" w:rsidRPr="00900607">
              <w:rPr>
                <w:bCs/>
                <w:i/>
                <w:lang w:val="en-US"/>
              </w:rPr>
              <w:t xml:space="preserve"> </w:t>
            </w:r>
          </w:p>
          <w:p w:rsidR="001B64CA" w:rsidRPr="00900607" w:rsidRDefault="00F15D04" w:rsidP="008B0BF3">
            <w:pPr>
              <w:spacing w:after="0"/>
              <w:rPr>
                <w:rFonts w:asciiTheme="minorHAnsi" w:hAnsiTheme="minorHAnsi"/>
                <w:lang w:val="en-US"/>
              </w:rPr>
            </w:pPr>
            <w:bookmarkStart w:id="13" w:name="OLE_LINK13"/>
            <w:bookmarkStart w:id="14" w:name="OLE_LINK14"/>
            <w:r w:rsidRPr="00900607">
              <w:rPr>
                <w:rFonts w:asciiTheme="minorHAnsi" w:hAnsiTheme="minorHAnsi" w:cs="Arial"/>
                <w:lang w:val="en"/>
              </w:rPr>
              <w:t>“Prognostic and diagnos</w:t>
            </w:r>
            <w:r w:rsidR="00DB08D1" w:rsidRPr="00900607">
              <w:rPr>
                <w:rFonts w:asciiTheme="minorHAnsi" w:hAnsiTheme="minorHAnsi" w:cs="Arial"/>
                <w:lang w:val="en"/>
              </w:rPr>
              <w:t>t</w:t>
            </w:r>
            <w:r w:rsidRPr="00900607">
              <w:rPr>
                <w:rFonts w:asciiTheme="minorHAnsi" w:hAnsiTheme="minorHAnsi" w:cs="Arial"/>
                <w:lang w:val="en"/>
              </w:rPr>
              <w:t>ic biomarkers linked to water and sodium regulation in acute dyspnea”</w:t>
            </w:r>
          </w:p>
          <w:bookmarkEnd w:id="13"/>
          <w:bookmarkEnd w:id="14"/>
          <w:p w:rsidR="001B64CA" w:rsidRPr="00900607" w:rsidRDefault="001B64CA" w:rsidP="004B24F5">
            <w:pPr>
              <w:pStyle w:val="Brdtekst1"/>
              <w:spacing w:line="240" w:lineRule="auto"/>
              <w:rPr>
                <w:iCs/>
                <w:lang w:val="en-US"/>
              </w:rPr>
            </w:pPr>
          </w:p>
          <w:p w:rsidR="00103066" w:rsidRPr="00900607" w:rsidRDefault="00C7336F" w:rsidP="004B24F5">
            <w:pPr>
              <w:pStyle w:val="Brdtekst1"/>
              <w:spacing w:line="240" w:lineRule="auto"/>
              <w:rPr>
                <w:rFonts w:asciiTheme="minorHAnsi" w:hAnsiTheme="minorHAnsi" w:cs="Arial"/>
                <w:sz w:val="22"/>
                <w:szCs w:val="22"/>
                <w:lang w:val="en"/>
              </w:rPr>
            </w:pPr>
            <w:bookmarkStart w:id="15" w:name="OLE_LINK2"/>
            <w:bookmarkStart w:id="16" w:name="OLE_LINK4"/>
            <w:r w:rsidRPr="00900607">
              <w:rPr>
                <w:rFonts w:asciiTheme="minorHAnsi" w:hAnsiTheme="minorHAnsi" w:cs="Arial"/>
                <w:sz w:val="22"/>
                <w:szCs w:val="22"/>
                <w:lang w:val="en"/>
              </w:rPr>
              <w:t>“Coronary artery disease and musculoskeletal complications in long-term survivors of type 1 diabetes: Associations with long-term glycation, oxidation and lipid markers”</w:t>
            </w:r>
            <w:bookmarkEnd w:id="15"/>
            <w:bookmarkEnd w:id="16"/>
          </w:p>
          <w:p w:rsidR="005E3027" w:rsidRPr="00900607" w:rsidRDefault="005E3027" w:rsidP="004B24F5">
            <w:pPr>
              <w:pStyle w:val="Brdtekst1"/>
              <w:spacing w:line="240" w:lineRule="auto"/>
              <w:rPr>
                <w:rFonts w:asciiTheme="minorHAnsi" w:hAnsiTheme="minorHAnsi" w:cs="Arial"/>
                <w:color w:val="444444"/>
                <w:sz w:val="18"/>
                <w:szCs w:val="18"/>
                <w:lang w:val="en"/>
              </w:rPr>
            </w:pPr>
          </w:p>
          <w:p w:rsidR="005E3027" w:rsidRPr="00B01D63" w:rsidRDefault="00953656" w:rsidP="00900607">
            <w:pPr>
              <w:rPr>
                <w:rFonts w:asciiTheme="minorHAnsi" w:hAnsiTheme="minorHAnsi"/>
                <w:iCs/>
                <w:lang w:val="en-US"/>
              </w:rPr>
            </w:pPr>
            <w:r w:rsidRPr="00B01D63">
              <w:rPr>
                <w:lang w:val="en-US"/>
              </w:rPr>
              <w:t>“Biomarkers for Diabetes Mellitus in advanced Peripheral Arterial Disease. Diagnostic performance and outcome prediction of HbA1c, fasting plasma glucose and the oral glucose tolerance test”</w:t>
            </w:r>
            <w:r w:rsidRPr="00B01D63">
              <w:rPr>
                <w:rFonts w:asciiTheme="minorHAnsi" w:eastAsia="MS Mincho" w:hAnsiTheme="minorHAnsi" w:cs="Times New Roman"/>
                <w:iCs/>
                <w:lang w:val="en-US"/>
              </w:rPr>
              <w:t xml:space="preserve"> </w:t>
            </w:r>
            <w:r w:rsidR="005E3027" w:rsidRPr="00B01D63">
              <w:rPr>
                <w:rFonts w:asciiTheme="minorHAnsi" w:hAnsiTheme="minorHAnsi"/>
                <w:iCs/>
                <w:lang w:val="en-US"/>
              </w:rPr>
              <w:tab/>
            </w:r>
          </w:p>
        </w:tc>
        <w:tc>
          <w:tcPr>
            <w:tcW w:w="3592" w:type="dxa"/>
          </w:tcPr>
          <w:p w:rsidR="008E5ECD" w:rsidRPr="00953656" w:rsidRDefault="008E5ECD" w:rsidP="00B56B29">
            <w:pPr>
              <w:spacing w:after="0"/>
              <w:rPr>
                <w:lang w:val="en-US"/>
              </w:rPr>
            </w:pPr>
          </w:p>
          <w:p w:rsidR="0029589F" w:rsidRPr="00953656" w:rsidRDefault="0029589F" w:rsidP="00B56B29">
            <w:pPr>
              <w:spacing w:after="0"/>
              <w:rPr>
                <w:lang w:val="en-US"/>
              </w:rPr>
            </w:pPr>
          </w:p>
          <w:p w:rsidR="00396A89" w:rsidRPr="00F15D04" w:rsidRDefault="00F15D04" w:rsidP="004B24F5">
            <w:pPr>
              <w:spacing w:after="0"/>
              <w:rPr>
                <w:lang w:val="en-US"/>
              </w:rPr>
            </w:pPr>
            <w:r w:rsidRPr="00F15D04">
              <w:rPr>
                <w:lang w:val="en-US"/>
              </w:rPr>
              <w:t>Jacob Andreas Winther AHUS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UiO</w:t>
            </w:r>
            <w:proofErr w:type="spellEnd"/>
          </w:p>
          <w:p w:rsidR="00103066" w:rsidRPr="00F15D04" w:rsidRDefault="00103066" w:rsidP="004B24F5">
            <w:pPr>
              <w:spacing w:after="0"/>
              <w:rPr>
                <w:i/>
                <w:lang w:val="en-US"/>
              </w:rPr>
            </w:pPr>
          </w:p>
          <w:p w:rsidR="00F15D04" w:rsidRDefault="00F15D04" w:rsidP="004B24F5">
            <w:pPr>
              <w:spacing w:after="0"/>
              <w:rPr>
                <w:lang w:val="en-US"/>
              </w:rPr>
            </w:pPr>
          </w:p>
          <w:p w:rsidR="007B5CD7" w:rsidRPr="00F15D04" w:rsidRDefault="00396A89" w:rsidP="004B24F5">
            <w:pPr>
              <w:spacing w:after="0"/>
              <w:rPr>
                <w:color w:val="FF0000"/>
                <w:lang w:val="en-US"/>
              </w:rPr>
            </w:pPr>
            <w:r w:rsidRPr="00F15D04">
              <w:rPr>
                <w:lang w:val="en-US"/>
              </w:rPr>
              <w:t xml:space="preserve">Kristine </w:t>
            </w:r>
            <w:r w:rsidR="00B61504" w:rsidRPr="00F15D04">
              <w:rPr>
                <w:lang w:val="en-US"/>
              </w:rPr>
              <w:t xml:space="preserve">B. </w:t>
            </w:r>
            <w:proofErr w:type="spellStart"/>
            <w:r w:rsidR="00E33278" w:rsidRPr="00F15D04">
              <w:rPr>
                <w:lang w:val="en-US"/>
              </w:rPr>
              <w:t>Holthe</w:t>
            </w:r>
            <w:proofErr w:type="spellEnd"/>
            <w:r w:rsidR="00E33278" w:rsidRPr="00F15D04">
              <w:rPr>
                <w:lang w:val="en-US"/>
              </w:rPr>
              <w:t xml:space="preserve"> </w:t>
            </w:r>
            <w:r w:rsidRPr="00F15D04">
              <w:rPr>
                <w:lang w:val="en-US"/>
              </w:rPr>
              <w:t>Diabetes</w:t>
            </w:r>
            <w:r w:rsidR="00D877BC" w:rsidRPr="00F15D04">
              <w:rPr>
                <w:lang w:val="en-US"/>
              </w:rPr>
              <w:t xml:space="preserve"> OUS </w:t>
            </w:r>
            <w:proofErr w:type="spellStart"/>
            <w:r w:rsidR="00D877BC" w:rsidRPr="00F15D04">
              <w:rPr>
                <w:lang w:val="en-US"/>
              </w:rPr>
              <w:t>UiO</w:t>
            </w:r>
            <w:proofErr w:type="spellEnd"/>
          </w:p>
          <w:p w:rsidR="00CC028D" w:rsidRPr="00F15D04" w:rsidRDefault="00CC028D" w:rsidP="004B24F5">
            <w:pPr>
              <w:spacing w:after="0"/>
              <w:rPr>
                <w:i/>
                <w:color w:val="FF0000"/>
                <w:lang w:val="en-US"/>
              </w:rPr>
            </w:pPr>
          </w:p>
          <w:p w:rsidR="00C7336F" w:rsidRPr="00F15D04" w:rsidRDefault="00C7336F" w:rsidP="004B24F5">
            <w:pPr>
              <w:spacing w:after="0"/>
              <w:rPr>
                <w:i/>
                <w:color w:val="FF0000"/>
                <w:lang w:val="en-US"/>
              </w:rPr>
            </w:pPr>
          </w:p>
          <w:p w:rsidR="00F15D04" w:rsidRDefault="00F15D04" w:rsidP="004B24F5">
            <w:pPr>
              <w:spacing w:after="0"/>
              <w:rPr>
                <w:i/>
                <w:color w:val="FF0000"/>
                <w:lang w:val="en-US"/>
              </w:rPr>
            </w:pPr>
          </w:p>
          <w:p w:rsidR="00396A89" w:rsidRPr="00B01D63" w:rsidRDefault="00953656" w:rsidP="005E3027">
            <w:pPr>
              <w:pStyle w:val="Brdtekst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1D63">
              <w:rPr>
                <w:rFonts w:asciiTheme="minorHAnsi" w:hAnsiTheme="minorHAnsi" w:cstheme="minorHAnsi"/>
                <w:sz w:val="22"/>
                <w:szCs w:val="22"/>
              </w:rPr>
              <w:t>Iren Dra</w:t>
            </w:r>
            <w:r w:rsidR="00B01D63" w:rsidRPr="00B01D63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B01D63">
              <w:rPr>
                <w:rFonts w:asciiTheme="minorHAnsi" w:hAnsiTheme="minorHAnsi" w:cstheme="minorHAnsi"/>
                <w:sz w:val="22"/>
                <w:szCs w:val="22"/>
              </w:rPr>
              <w:t>ge Hjellestad</w:t>
            </w:r>
            <w:r w:rsidR="00B01D63" w:rsidRPr="00B01D63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B01D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01D63" w:rsidRPr="00B01D63">
              <w:rPr>
                <w:rFonts w:asciiTheme="minorHAnsi" w:hAnsiTheme="minorHAnsi" w:cstheme="minorHAnsi"/>
                <w:sz w:val="22"/>
                <w:szCs w:val="22"/>
              </w:rPr>
              <w:t>Haukeland Universitetssykehus</w:t>
            </w:r>
          </w:p>
          <w:p w:rsidR="00396A89" w:rsidRPr="00B01D63" w:rsidRDefault="00396A89" w:rsidP="004B24F5">
            <w:pPr>
              <w:spacing w:after="0"/>
            </w:pPr>
          </w:p>
        </w:tc>
      </w:tr>
      <w:tr w:rsidR="008E5ECD" w:rsidRPr="005F203A" w:rsidTr="0014685D">
        <w:trPr>
          <w:trHeight w:val="311"/>
        </w:trPr>
        <w:tc>
          <w:tcPr>
            <w:tcW w:w="1488" w:type="dxa"/>
          </w:tcPr>
          <w:p w:rsidR="008E5ECD" w:rsidRPr="005B69DD" w:rsidRDefault="008E5ECD" w:rsidP="00B56B29">
            <w:pPr>
              <w:spacing w:after="0"/>
              <w:rPr>
                <w:lang w:val="en-US"/>
              </w:rPr>
            </w:pPr>
            <w:bookmarkStart w:id="17" w:name="_Hlk404596929"/>
            <w:r w:rsidRPr="005B69DD">
              <w:rPr>
                <w:lang w:val="en-US"/>
              </w:rPr>
              <w:t>12.</w:t>
            </w:r>
            <w:r w:rsidR="00ED41A5">
              <w:rPr>
                <w:lang w:val="en-US"/>
              </w:rPr>
              <w:t>15</w:t>
            </w:r>
            <w:r w:rsidRPr="005B69DD">
              <w:rPr>
                <w:lang w:val="en-US"/>
              </w:rPr>
              <w:t>-13.00</w:t>
            </w:r>
          </w:p>
        </w:tc>
        <w:tc>
          <w:tcPr>
            <w:tcW w:w="4974" w:type="dxa"/>
          </w:tcPr>
          <w:p w:rsidR="008E5ECD" w:rsidRPr="00347BCA" w:rsidRDefault="006E1A05" w:rsidP="006E1A05">
            <w:pPr>
              <w:spacing w:after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Lunch</w:t>
            </w:r>
          </w:p>
        </w:tc>
        <w:tc>
          <w:tcPr>
            <w:tcW w:w="3592" w:type="dxa"/>
          </w:tcPr>
          <w:p w:rsidR="008E5ECD" w:rsidRPr="00347BCA" w:rsidRDefault="008E5ECD" w:rsidP="00B56B29">
            <w:pPr>
              <w:spacing w:after="0"/>
              <w:rPr>
                <w:lang w:val="en-US"/>
              </w:rPr>
            </w:pPr>
          </w:p>
        </w:tc>
      </w:tr>
      <w:bookmarkEnd w:id="17"/>
      <w:tr w:rsidR="00C43530" w:rsidRPr="00186685" w:rsidTr="0014685D">
        <w:trPr>
          <w:trHeight w:val="622"/>
        </w:trPr>
        <w:tc>
          <w:tcPr>
            <w:tcW w:w="1488" w:type="dxa"/>
          </w:tcPr>
          <w:p w:rsidR="00097E32" w:rsidRPr="005B69DD" w:rsidRDefault="00073058" w:rsidP="00B56B29">
            <w:pPr>
              <w:spacing w:after="0"/>
              <w:rPr>
                <w:lang w:val="en-US"/>
              </w:rPr>
            </w:pPr>
            <w:r w:rsidRPr="005B69DD">
              <w:rPr>
                <w:lang w:val="en-US"/>
              </w:rPr>
              <w:t>13.00-15.00</w:t>
            </w:r>
          </w:p>
        </w:tc>
        <w:tc>
          <w:tcPr>
            <w:tcW w:w="4974" w:type="dxa"/>
          </w:tcPr>
          <w:p w:rsidR="00097E32" w:rsidRPr="005B69DD" w:rsidRDefault="00073058" w:rsidP="00352F50">
            <w:pPr>
              <w:pStyle w:val="Listeavsnitt"/>
              <w:spacing w:after="0"/>
              <w:ind w:left="0"/>
              <w:rPr>
                <w:rFonts w:asciiTheme="minorHAnsi" w:hAnsiTheme="minorHAnsi"/>
                <w:b/>
                <w:bCs/>
                <w:i/>
                <w:lang w:val="en-US"/>
              </w:rPr>
            </w:pPr>
            <w:r w:rsidRPr="005B69DD">
              <w:rPr>
                <w:rFonts w:asciiTheme="minorHAnsi" w:hAnsiTheme="minorHAnsi"/>
                <w:b/>
                <w:bCs/>
                <w:i/>
                <w:lang w:val="en-US"/>
              </w:rPr>
              <w:t>Ski</w:t>
            </w:r>
          </w:p>
        </w:tc>
        <w:tc>
          <w:tcPr>
            <w:tcW w:w="3592" w:type="dxa"/>
          </w:tcPr>
          <w:p w:rsidR="00097E32" w:rsidRPr="005B69DD" w:rsidRDefault="00097E32" w:rsidP="009C7D9F">
            <w:pPr>
              <w:spacing w:after="0"/>
              <w:rPr>
                <w:lang w:val="en-US"/>
              </w:rPr>
            </w:pPr>
          </w:p>
          <w:p w:rsidR="00097E32" w:rsidRPr="005B69DD" w:rsidRDefault="00097E32" w:rsidP="009C7D9F">
            <w:pPr>
              <w:spacing w:after="0"/>
              <w:rPr>
                <w:lang w:val="en-US"/>
              </w:rPr>
            </w:pPr>
          </w:p>
        </w:tc>
      </w:tr>
      <w:bookmarkEnd w:id="8"/>
      <w:tr w:rsidR="00073058" w:rsidRPr="00D12E96" w:rsidTr="0014685D">
        <w:trPr>
          <w:trHeight w:val="622"/>
        </w:trPr>
        <w:tc>
          <w:tcPr>
            <w:tcW w:w="1488" w:type="dxa"/>
          </w:tcPr>
          <w:p w:rsidR="00073058" w:rsidRPr="005B69DD" w:rsidRDefault="00073058" w:rsidP="00B56B29">
            <w:pPr>
              <w:spacing w:after="0"/>
              <w:rPr>
                <w:b/>
                <w:lang w:val="en-US"/>
              </w:rPr>
            </w:pPr>
            <w:r w:rsidRPr="005B69DD">
              <w:rPr>
                <w:b/>
                <w:lang w:val="en-US"/>
              </w:rPr>
              <w:t>15.00-</w:t>
            </w:r>
            <w:r w:rsidR="00347BCA" w:rsidRPr="005B69DD">
              <w:rPr>
                <w:b/>
                <w:lang w:val="en-US"/>
              </w:rPr>
              <w:t>16.</w:t>
            </w:r>
            <w:r w:rsidR="0017010B">
              <w:rPr>
                <w:b/>
                <w:lang w:val="en-US"/>
              </w:rPr>
              <w:t>30</w:t>
            </w:r>
          </w:p>
          <w:p w:rsidR="00A016FB" w:rsidRDefault="00A016FB" w:rsidP="000B17D8">
            <w:pPr>
              <w:spacing w:after="0"/>
              <w:rPr>
                <w:lang w:val="en-US"/>
              </w:rPr>
            </w:pPr>
          </w:p>
          <w:p w:rsidR="000B17D8" w:rsidRDefault="00A016FB" w:rsidP="000B17D8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15.0</w:t>
            </w:r>
            <w:r w:rsidR="00EC376C">
              <w:rPr>
                <w:lang w:val="en-US"/>
              </w:rPr>
              <w:t>0</w:t>
            </w:r>
            <w:r w:rsidR="000B17D8">
              <w:rPr>
                <w:lang w:val="en-US"/>
              </w:rPr>
              <w:t>-16.00</w:t>
            </w:r>
          </w:p>
          <w:p w:rsidR="000B17D8" w:rsidRDefault="000B17D8" w:rsidP="000B17D8">
            <w:pPr>
              <w:spacing w:after="0"/>
              <w:rPr>
                <w:lang w:val="en-US"/>
              </w:rPr>
            </w:pPr>
          </w:p>
          <w:p w:rsidR="000B17D8" w:rsidRDefault="000B17D8" w:rsidP="000B17D8">
            <w:pPr>
              <w:spacing w:after="0"/>
              <w:rPr>
                <w:lang w:val="en-US"/>
              </w:rPr>
            </w:pPr>
          </w:p>
          <w:p w:rsidR="000B17D8" w:rsidRPr="00347BCA" w:rsidRDefault="000B17D8" w:rsidP="000B17D8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16.00-16.30</w:t>
            </w:r>
          </w:p>
          <w:p w:rsidR="000B17D8" w:rsidRPr="00347BCA" w:rsidRDefault="000B17D8" w:rsidP="00B56B29">
            <w:pPr>
              <w:spacing w:after="0"/>
            </w:pPr>
          </w:p>
        </w:tc>
        <w:tc>
          <w:tcPr>
            <w:tcW w:w="4974" w:type="dxa"/>
          </w:tcPr>
          <w:p w:rsidR="000B17D8" w:rsidRPr="00923E90" w:rsidRDefault="00540013" w:rsidP="00347BCA">
            <w:pPr>
              <w:pStyle w:val="Listeavsnitt"/>
              <w:spacing w:after="0"/>
              <w:ind w:left="0"/>
              <w:rPr>
                <w:rFonts w:asciiTheme="minorHAnsi" w:hAnsiTheme="minorHAnsi"/>
                <w:b/>
                <w:bCs/>
                <w:i/>
                <w:lang w:val="en-GB"/>
              </w:rPr>
            </w:pPr>
            <w:r w:rsidRPr="00923E90">
              <w:rPr>
                <w:rFonts w:asciiTheme="minorHAnsi" w:hAnsiTheme="minorHAnsi"/>
                <w:b/>
                <w:bCs/>
                <w:i/>
                <w:lang w:val="en-GB"/>
              </w:rPr>
              <w:t>Topic</w:t>
            </w:r>
            <w:r w:rsidR="000B17D8" w:rsidRPr="00923E90">
              <w:rPr>
                <w:rFonts w:asciiTheme="minorHAnsi" w:hAnsiTheme="minorHAnsi"/>
                <w:b/>
                <w:bCs/>
                <w:i/>
                <w:lang w:val="en-GB"/>
              </w:rPr>
              <w:t xml:space="preserve">: </w:t>
            </w:r>
            <w:r w:rsidR="00496CDE">
              <w:rPr>
                <w:rFonts w:asciiTheme="minorHAnsi" w:hAnsiTheme="minorHAnsi"/>
                <w:b/>
                <w:bCs/>
                <w:i/>
                <w:lang w:val="en-GB"/>
              </w:rPr>
              <w:t>Pituitary and hypothalamic disorders</w:t>
            </w:r>
          </w:p>
          <w:p w:rsidR="000B17D8" w:rsidRPr="00923E90" w:rsidRDefault="00C954AD" w:rsidP="00347BCA">
            <w:pPr>
              <w:pStyle w:val="Listeavsnitt"/>
              <w:spacing w:after="0"/>
              <w:ind w:left="0"/>
              <w:rPr>
                <w:rFonts w:asciiTheme="minorHAnsi" w:hAnsiTheme="minorHAnsi"/>
                <w:bCs/>
                <w:i/>
                <w:lang w:val="en-GB"/>
              </w:rPr>
            </w:pPr>
            <w:r w:rsidRPr="00923E90">
              <w:rPr>
                <w:rFonts w:asciiTheme="minorHAnsi" w:hAnsiTheme="minorHAnsi"/>
                <w:bCs/>
                <w:i/>
                <w:lang w:val="en-GB"/>
              </w:rPr>
              <w:t xml:space="preserve">Moderator: </w:t>
            </w:r>
            <w:r w:rsidR="00EC376C">
              <w:rPr>
                <w:rFonts w:asciiTheme="minorHAnsi" w:hAnsiTheme="minorHAnsi"/>
                <w:bCs/>
                <w:i/>
                <w:lang w:val="en-GB"/>
              </w:rPr>
              <w:t xml:space="preserve">Cristina Olarescu </w:t>
            </w:r>
          </w:p>
          <w:p w:rsidR="007C10B8" w:rsidRPr="00923E90" w:rsidRDefault="00EC376C" w:rsidP="007C10B8">
            <w:pPr>
              <w:spacing w:after="0" w:line="240" w:lineRule="auto"/>
              <w:rPr>
                <w:rFonts w:asciiTheme="minorHAnsi" w:hAnsiTheme="minorHAnsi" w:cs="Times New Roman"/>
                <w:lang w:val="en-GB" w:eastAsia="nb-NO"/>
              </w:rPr>
            </w:pPr>
            <w:proofErr w:type="spellStart"/>
            <w:r w:rsidRPr="00923E90">
              <w:rPr>
                <w:rFonts w:asciiTheme="minorHAnsi" w:hAnsiTheme="minorHAnsi"/>
                <w:bCs/>
                <w:lang w:val="en-GB"/>
              </w:rPr>
              <w:t>C</w:t>
            </w:r>
            <w:r w:rsidR="007C10B8" w:rsidRPr="00923E90">
              <w:rPr>
                <w:rFonts w:asciiTheme="minorHAnsi" w:hAnsiTheme="minorHAnsi"/>
                <w:color w:val="000000"/>
                <w:lang w:val="en-GB"/>
              </w:rPr>
              <w:t>raniopharyng</w:t>
            </w:r>
            <w:r w:rsidR="00D12E96">
              <w:rPr>
                <w:rFonts w:asciiTheme="minorHAnsi" w:hAnsiTheme="minorHAnsi"/>
                <w:color w:val="000000"/>
                <w:lang w:val="en-GB"/>
              </w:rPr>
              <w:t>io</w:t>
            </w:r>
            <w:r w:rsidR="007C10B8" w:rsidRPr="00923E90">
              <w:rPr>
                <w:rFonts w:asciiTheme="minorHAnsi" w:hAnsiTheme="minorHAnsi"/>
                <w:color w:val="000000"/>
                <w:lang w:val="en-GB"/>
              </w:rPr>
              <w:t>m</w:t>
            </w:r>
            <w:r w:rsidRPr="00923E90">
              <w:rPr>
                <w:rFonts w:asciiTheme="minorHAnsi" w:hAnsiTheme="minorHAnsi"/>
                <w:color w:val="000000"/>
                <w:lang w:val="en-GB"/>
              </w:rPr>
              <w:t>a</w:t>
            </w:r>
            <w:proofErr w:type="spellEnd"/>
            <w:r>
              <w:rPr>
                <w:rFonts w:asciiTheme="minorHAnsi" w:hAnsiTheme="minorHAnsi"/>
                <w:color w:val="000000"/>
                <w:lang w:val="en-GB"/>
              </w:rPr>
              <w:t>;</w:t>
            </w:r>
            <w:r w:rsidRPr="00923E90">
              <w:rPr>
                <w:rFonts w:asciiTheme="minorHAnsi" w:hAnsiTheme="minorHAnsi"/>
                <w:color w:val="000000"/>
                <w:lang w:val="en-GB"/>
              </w:rPr>
              <w:t xml:space="preserve"> a lifelong disease</w:t>
            </w:r>
          </w:p>
          <w:p w:rsidR="00E33278" w:rsidRPr="00923E90" w:rsidRDefault="00E33278" w:rsidP="00ED41A5">
            <w:pPr>
              <w:pStyle w:val="Listeavsnitt"/>
              <w:spacing w:after="0"/>
              <w:ind w:left="0"/>
              <w:rPr>
                <w:rFonts w:asciiTheme="minorHAnsi" w:hAnsiTheme="minorHAnsi"/>
                <w:bCs/>
                <w:lang w:val="en-GB"/>
              </w:rPr>
            </w:pPr>
          </w:p>
          <w:p w:rsidR="002A3B44" w:rsidRPr="003A4214" w:rsidRDefault="002A3B44" w:rsidP="00FE4132">
            <w:pPr>
              <w:pStyle w:val="Listeavsnitt"/>
              <w:spacing w:after="0"/>
              <w:ind w:left="0"/>
              <w:rPr>
                <w:rFonts w:asciiTheme="minorHAnsi" w:hAnsiTheme="minorHAnsi"/>
                <w:bCs/>
                <w:color w:val="FF0000"/>
                <w:sz w:val="24"/>
                <w:szCs w:val="24"/>
              </w:rPr>
            </w:pPr>
          </w:p>
          <w:p w:rsidR="00ED41A5" w:rsidRPr="00F15D04" w:rsidRDefault="00E33278" w:rsidP="003A4214">
            <w:pPr>
              <w:pStyle w:val="Listeavsnitt"/>
              <w:spacing w:after="0"/>
              <w:ind w:left="0"/>
              <w:rPr>
                <w:rFonts w:asciiTheme="minorHAnsi" w:hAnsiTheme="minorHAnsi"/>
                <w:bCs/>
              </w:rPr>
            </w:pPr>
            <w:r w:rsidRPr="003A4214">
              <w:rPr>
                <w:rFonts w:asciiTheme="minorHAnsi" w:hAnsiTheme="minorHAnsi"/>
                <w:bCs/>
              </w:rPr>
              <w:t xml:space="preserve">Kasuistikk ved </w:t>
            </w:r>
            <w:r w:rsidR="00FE4132" w:rsidRPr="003A4214">
              <w:rPr>
                <w:rFonts w:asciiTheme="minorHAnsi" w:hAnsiTheme="minorHAnsi"/>
                <w:bCs/>
              </w:rPr>
              <w:t xml:space="preserve">barnelege </w:t>
            </w:r>
          </w:p>
        </w:tc>
        <w:tc>
          <w:tcPr>
            <w:tcW w:w="3592" w:type="dxa"/>
          </w:tcPr>
          <w:p w:rsidR="00073058" w:rsidRPr="00D12E96" w:rsidRDefault="00073058" w:rsidP="009C7D9F">
            <w:pPr>
              <w:spacing w:after="0"/>
              <w:rPr>
                <w:lang w:val="en-US"/>
              </w:rPr>
            </w:pPr>
          </w:p>
          <w:p w:rsidR="000B17D8" w:rsidRPr="00D12E96" w:rsidRDefault="000B17D8" w:rsidP="009C7D9F">
            <w:pPr>
              <w:spacing w:after="0"/>
              <w:rPr>
                <w:lang w:val="en-US"/>
              </w:rPr>
            </w:pPr>
          </w:p>
          <w:p w:rsidR="002A3B44" w:rsidRDefault="00347BCA" w:rsidP="007C1AA6">
            <w:pPr>
              <w:spacing w:after="0" w:line="240" w:lineRule="auto"/>
              <w:rPr>
                <w:rStyle w:val="apple-converted-space"/>
                <w:rFonts w:asciiTheme="minorHAnsi" w:hAnsiTheme="minorHAnsi"/>
                <w:lang w:val="en-US"/>
              </w:rPr>
            </w:pPr>
            <w:r w:rsidRPr="00D12E96">
              <w:rPr>
                <w:rFonts w:asciiTheme="minorHAnsi" w:hAnsiTheme="minorHAnsi"/>
                <w:lang w:val="en-US"/>
              </w:rPr>
              <w:t xml:space="preserve">Prof. </w:t>
            </w:r>
            <w:r w:rsidR="007C10B8" w:rsidRPr="00D12E96">
              <w:rPr>
                <w:rFonts w:asciiTheme="minorHAnsi" w:hAnsiTheme="minorHAnsi"/>
                <w:color w:val="000000"/>
                <w:lang w:val="en-US"/>
              </w:rPr>
              <w:t xml:space="preserve">Eva Marie </w:t>
            </w:r>
            <w:proofErr w:type="spellStart"/>
            <w:r w:rsidR="007C10B8" w:rsidRPr="00D12E96">
              <w:rPr>
                <w:rFonts w:asciiTheme="minorHAnsi" w:hAnsiTheme="minorHAnsi"/>
                <w:color w:val="000000"/>
                <w:lang w:val="en-US"/>
              </w:rPr>
              <w:t>Erfurt</w:t>
            </w:r>
            <w:r w:rsidR="00936617" w:rsidRPr="00D12E96">
              <w:rPr>
                <w:rFonts w:asciiTheme="minorHAnsi" w:hAnsiTheme="minorHAnsi"/>
                <w:color w:val="000000"/>
                <w:lang w:val="en-US"/>
              </w:rPr>
              <w:t>h</w:t>
            </w:r>
            <w:proofErr w:type="spellEnd"/>
            <w:r w:rsidR="00496CDE" w:rsidRPr="00D12E96">
              <w:rPr>
                <w:rStyle w:val="apple-converted-space"/>
                <w:rFonts w:asciiTheme="minorHAnsi" w:hAnsiTheme="minorHAnsi"/>
                <w:lang w:val="en-US"/>
              </w:rPr>
              <w:t xml:space="preserve">, </w:t>
            </w:r>
            <w:proofErr w:type="spellStart"/>
            <w:r w:rsidR="00D12E96">
              <w:rPr>
                <w:rStyle w:val="apple-converted-space"/>
                <w:rFonts w:asciiTheme="minorHAnsi" w:hAnsiTheme="minorHAnsi"/>
                <w:lang w:val="en-US"/>
              </w:rPr>
              <w:t>Skåne</w:t>
            </w:r>
            <w:proofErr w:type="spellEnd"/>
            <w:r w:rsidR="00D12E96">
              <w:rPr>
                <w:rStyle w:val="apple-converted-space"/>
                <w:rFonts w:asciiTheme="minorHAnsi" w:hAnsiTheme="minorHAnsi"/>
                <w:lang w:val="en-US"/>
              </w:rPr>
              <w:t xml:space="preserve"> Un</w:t>
            </w:r>
            <w:r w:rsidR="00D12E96" w:rsidRPr="00D12E96">
              <w:rPr>
                <w:rStyle w:val="apple-converted-space"/>
                <w:rFonts w:asciiTheme="minorHAnsi" w:hAnsiTheme="minorHAnsi"/>
                <w:lang w:val="en-US"/>
              </w:rPr>
              <w:t xml:space="preserve">iversity Hospital and University of </w:t>
            </w:r>
            <w:r w:rsidR="00496CDE" w:rsidRPr="00D12E96">
              <w:rPr>
                <w:rStyle w:val="apple-converted-space"/>
                <w:rFonts w:asciiTheme="minorHAnsi" w:hAnsiTheme="minorHAnsi"/>
                <w:lang w:val="en-US"/>
              </w:rPr>
              <w:t>Lund S</w:t>
            </w:r>
            <w:r w:rsidR="00D12E96">
              <w:rPr>
                <w:rStyle w:val="apple-converted-space"/>
                <w:rFonts w:asciiTheme="minorHAnsi" w:hAnsiTheme="minorHAnsi"/>
                <w:lang w:val="en-US"/>
              </w:rPr>
              <w:t>weden</w:t>
            </w:r>
          </w:p>
          <w:p w:rsidR="003A4214" w:rsidRPr="003A4214" w:rsidRDefault="003A4214" w:rsidP="007C1AA6">
            <w:pPr>
              <w:spacing w:after="0" w:line="240" w:lineRule="auto"/>
              <w:rPr>
                <w:rStyle w:val="apple-converted-space"/>
                <w:rFonts w:asciiTheme="minorHAnsi" w:hAnsiTheme="minorHAnsi"/>
                <w:sz w:val="8"/>
                <w:szCs w:val="8"/>
                <w:lang w:val="en-US"/>
              </w:rPr>
            </w:pPr>
          </w:p>
          <w:p w:rsidR="00E33278" w:rsidRPr="003A4214" w:rsidRDefault="003A4214" w:rsidP="003A4214">
            <w:pPr>
              <w:spacing w:after="0" w:line="240" w:lineRule="auto"/>
            </w:pPr>
            <w:r>
              <w:t>Ingvild Menes Sørensen/</w:t>
            </w:r>
            <w:r w:rsidRPr="003A4214">
              <w:t>TBA, Oslo Universitetssykehus</w:t>
            </w:r>
          </w:p>
        </w:tc>
      </w:tr>
      <w:tr w:rsidR="00073058" w:rsidRPr="00347BCA" w:rsidTr="0014685D">
        <w:trPr>
          <w:trHeight w:val="622"/>
        </w:trPr>
        <w:tc>
          <w:tcPr>
            <w:tcW w:w="1488" w:type="dxa"/>
          </w:tcPr>
          <w:p w:rsidR="00073058" w:rsidRPr="00347BCA" w:rsidRDefault="00347BCA" w:rsidP="00FA0BF0">
            <w:pPr>
              <w:spacing w:after="0"/>
              <w:rPr>
                <w:b/>
                <w:lang w:val="en-US"/>
              </w:rPr>
            </w:pPr>
            <w:r w:rsidRPr="00347BCA">
              <w:rPr>
                <w:lang w:val="en-US"/>
              </w:rPr>
              <w:t>16.</w:t>
            </w:r>
            <w:r w:rsidR="0054357A">
              <w:rPr>
                <w:lang w:val="en-US"/>
              </w:rPr>
              <w:t>30- 16.45</w:t>
            </w:r>
          </w:p>
        </w:tc>
        <w:tc>
          <w:tcPr>
            <w:tcW w:w="4974" w:type="dxa"/>
          </w:tcPr>
          <w:p w:rsidR="00073058" w:rsidRPr="003A4214" w:rsidRDefault="00347BCA" w:rsidP="00FA0BF0">
            <w:pPr>
              <w:spacing w:line="240" w:lineRule="auto"/>
              <w:rPr>
                <w:b/>
                <w:lang w:val="en-US"/>
              </w:rPr>
            </w:pPr>
            <w:r w:rsidRPr="003A4214">
              <w:rPr>
                <w:b/>
                <w:lang w:val="en-US"/>
              </w:rPr>
              <w:t>Coffee</w:t>
            </w:r>
            <w:r w:rsidR="00A44B86" w:rsidRPr="003A4214">
              <w:rPr>
                <w:b/>
                <w:lang w:val="en-US"/>
              </w:rPr>
              <w:t xml:space="preserve"> B</w:t>
            </w:r>
            <w:r w:rsidR="005C262E" w:rsidRPr="003A4214">
              <w:rPr>
                <w:b/>
                <w:lang w:val="en-US"/>
              </w:rPr>
              <w:t>reak</w:t>
            </w:r>
          </w:p>
        </w:tc>
        <w:tc>
          <w:tcPr>
            <w:tcW w:w="3592" w:type="dxa"/>
          </w:tcPr>
          <w:p w:rsidR="00073058" w:rsidRPr="00347BCA" w:rsidRDefault="00073058" w:rsidP="00B56B29">
            <w:pPr>
              <w:spacing w:after="0"/>
              <w:rPr>
                <w:lang w:val="en-US"/>
              </w:rPr>
            </w:pPr>
          </w:p>
        </w:tc>
      </w:tr>
      <w:tr w:rsidR="00073058" w:rsidRPr="003B5B70" w:rsidTr="0014685D">
        <w:trPr>
          <w:trHeight w:val="838"/>
        </w:trPr>
        <w:tc>
          <w:tcPr>
            <w:tcW w:w="1488" w:type="dxa"/>
          </w:tcPr>
          <w:p w:rsidR="00B72DF2" w:rsidRPr="009330FC" w:rsidRDefault="009C6A02" w:rsidP="00B72DF2">
            <w:pPr>
              <w:spacing w:after="0"/>
              <w:rPr>
                <w:b/>
                <w:lang w:val="en-US"/>
              </w:rPr>
            </w:pPr>
            <w:r w:rsidRPr="009330FC">
              <w:rPr>
                <w:b/>
                <w:lang w:val="en-US"/>
              </w:rPr>
              <w:lastRenderedPageBreak/>
              <w:t>16.45- 18.</w:t>
            </w:r>
            <w:r w:rsidR="00936617">
              <w:rPr>
                <w:b/>
                <w:lang w:val="en-US"/>
              </w:rPr>
              <w:t>15</w:t>
            </w:r>
          </w:p>
          <w:p w:rsidR="00D33689" w:rsidRDefault="00D33689" w:rsidP="00B72DF2">
            <w:pPr>
              <w:spacing w:after="0"/>
              <w:rPr>
                <w:lang w:val="en-US"/>
              </w:rPr>
            </w:pPr>
          </w:p>
          <w:p w:rsidR="002A3B44" w:rsidRDefault="002A3B44" w:rsidP="00B72DF2">
            <w:pPr>
              <w:spacing w:after="0"/>
              <w:rPr>
                <w:lang w:val="en-US"/>
              </w:rPr>
            </w:pPr>
          </w:p>
          <w:p w:rsidR="00B72DF2" w:rsidRPr="00BE0658" w:rsidRDefault="0054357A" w:rsidP="00B72DF2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16.45</w:t>
            </w:r>
            <w:r w:rsidR="003B5B70">
              <w:rPr>
                <w:lang w:val="en-US"/>
              </w:rPr>
              <w:t>- 17.</w:t>
            </w:r>
            <w:r w:rsidR="009C6A02">
              <w:rPr>
                <w:lang w:val="en-US"/>
              </w:rPr>
              <w:t>15</w:t>
            </w:r>
          </w:p>
          <w:p w:rsidR="00D33689" w:rsidRDefault="00D33689" w:rsidP="00B72DF2">
            <w:pPr>
              <w:spacing w:after="0"/>
              <w:rPr>
                <w:lang w:val="en-US"/>
              </w:rPr>
            </w:pPr>
          </w:p>
          <w:p w:rsidR="00B72DF2" w:rsidRPr="00BE0658" w:rsidRDefault="003B5B70" w:rsidP="00B72DF2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17.</w:t>
            </w:r>
            <w:r w:rsidR="009C6A02">
              <w:rPr>
                <w:lang w:val="en-US"/>
              </w:rPr>
              <w:t>15</w:t>
            </w:r>
            <w:r>
              <w:rPr>
                <w:lang w:val="en-US"/>
              </w:rPr>
              <w:t>- 17.</w:t>
            </w:r>
            <w:r w:rsidR="009C6A02">
              <w:rPr>
                <w:lang w:val="en-US"/>
              </w:rPr>
              <w:t>45</w:t>
            </w:r>
          </w:p>
          <w:p w:rsidR="00D33689" w:rsidRDefault="00D33689" w:rsidP="00B72DF2">
            <w:pPr>
              <w:spacing w:after="0"/>
              <w:rPr>
                <w:lang w:val="en-US"/>
              </w:rPr>
            </w:pPr>
          </w:p>
          <w:p w:rsidR="00B45F69" w:rsidRPr="00A86C40" w:rsidRDefault="009C6A02" w:rsidP="00923E9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17.45</w:t>
            </w:r>
            <w:r w:rsidR="003B5B70">
              <w:rPr>
                <w:lang w:val="en-US"/>
              </w:rPr>
              <w:t>- 18.</w:t>
            </w:r>
            <w:r>
              <w:rPr>
                <w:lang w:val="en-US"/>
              </w:rPr>
              <w:t>15</w:t>
            </w:r>
          </w:p>
        </w:tc>
        <w:tc>
          <w:tcPr>
            <w:tcW w:w="4974" w:type="dxa"/>
          </w:tcPr>
          <w:tbl>
            <w:tblPr>
              <w:tblW w:w="485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55"/>
            </w:tblGrid>
            <w:tr w:rsidR="00D877BC" w:rsidRPr="00D877BC" w:rsidTr="00D877BC">
              <w:trPr>
                <w:trHeight w:val="110"/>
              </w:trPr>
              <w:tc>
                <w:tcPr>
                  <w:tcW w:w="4855" w:type="dxa"/>
                </w:tcPr>
                <w:p w:rsidR="00D877BC" w:rsidRPr="00D877BC" w:rsidRDefault="00396A89" w:rsidP="00D877B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</w:rPr>
                  </w:pPr>
                  <w:r w:rsidRPr="00D877BC">
                    <w:rPr>
                      <w:b/>
                    </w:rPr>
                    <w:t>Tema: Gonader</w:t>
                  </w:r>
                  <w:r w:rsidR="00D877BC" w:rsidRPr="00D877BC">
                    <w:rPr>
                      <w:b/>
                    </w:rPr>
                    <w:t>;</w:t>
                  </w:r>
                  <w:r w:rsidR="008A2371" w:rsidRPr="00D877BC">
                    <w:rPr>
                      <w:b/>
                    </w:rPr>
                    <w:t xml:space="preserve"> </w:t>
                  </w:r>
                  <w:r w:rsidR="00D877BC" w:rsidRPr="00D877BC">
                    <w:rPr>
                      <w:b/>
                    </w:rPr>
                    <w:t>f</w:t>
                  </w:r>
                  <w:r w:rsidRPr="00D877BC">
                    <w:rPr>
                      <w:b/>
                    </w:rPr>
                    <w:t>ra barn til voksen.</w:t>
                  </w:r>
                </w:p>
                <w:p w:rsidR="00D877BC" w:rsidRPr="00D877BC" w:rsidRDefault="00D877BC" w:rsidP="00D877B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/>
                      <w:color w:val="000000"/>
                      <w:lang w:eastAsia="nb-NO"/>
                    </w:rPr>
                  </w:pPr>
                  <w:r w:rsidRPr="00D877BC">
                    <w:rPr>
                      <w:i/>
                    </w:rPr>
                    <w:t>Moderator</w:t>
                  </w:r>
                  <w:r w:rsidR="00347BCA" w:rsidRPr="00D877BC">
                    <w:rPr>
                      <w:i/>
                    </w:rPr>
                    <w:t xml:space="preserve">: </w:t>
                  </w:r>
                  <w:r w:rsidRPr="00D877BC">
                    <w:rPr>
                      <w:i/>
                    </w:rPr>
                    <w:t>P</w:t>
                  </w:r>
                  <w:r w:rsidRPr="00D877BC">
                    <w:rPr>
                      <w:i/>
                      <w:color w:val="000000"/>
                      <w:lang w:eastAsia="nb-NO"/>
                    </w:rPr>
                    <w:t xml:space="preserve">étur Juliusson </w:t>
                  </w:r>
                </w:p>
              </w:tc>
            </w:tr>
          </w:tbl>
          <w:p w:rsidR="002C4A37" w:rsidRPr="003A4214" w:rsidRDefault="002C4A37" w:rsidP="00D33689">
            <w:pPr>
              <w:spacing w:after="0" w:line="240" w:lineRule="auto"/>
              <w:rPr>
                <w:rFonts w:cs="Arial"/>
                <w:sz w:val="12"/>
                <w:szCs w:val="12"/>
              </w:rPr>
            </w:pPr>
          </w:p>
          <w:p w:rsidR="002A3B44" w:rsidRDefault="002A3B44" w:rsidP="00D33689">
            <w:pPr>
              <w:spacing w:after="0" w:line="240" w:lineRule="auto"/>
              <w:rPr>
                <w:rFonts w:cs="Arial"/>
              </w:rPr>
            </w:pPr>
          </w:p>
          <w:p w:rsidR="00D33689" w:rsidRPr="00732F91" w:rsidRDefault="00475059" w:rsidP="00D33689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Pubertetsinduksjon</w:t>
            </w:r>
          </w:p>
          <w:p w:rsidR="00D877BC" w:rsidRDefault="00D877BC" w:rsidP="00D33689">
            <w:pPr>
              <w:spacing w:after="0" w:line="240" w:lineRule="auto"/>
            </w:pPr>
          </w:p>
          <w:p w:rsidR="006A5DA5" w:rsidRDefault="006A5DA5" w:rsidP="00D33689">
            <w:pPr>
              <w:spacing w:after="0" w:line="240" w:lineRule="auto"/>
            </w:pPr>
            <w:r>
              <w:t xml:space="preserve">Når pasienter med hypofysesvikt har barneønske </w:t>
            </w:r>
          </w:p>
          <w:p w:rsidR="003A4214" w:rsidRPr="003A4214" w:rsidRDefault="003A4214" w:rsidP="00D33689">
            <w:pPr>
              <w:spacing w:after="0" w:line="240" w:lineRule="auto"/>
              <w:rPr>
                <w:sz w:val="32"/>
                <w:szCs w:val="32"/>
              </w:rPr>
            </w:pPr>
          </w:p>
          <w:p w:rsidR="00C336A7" w:rsidRDefault="00C336A7" w:rsidP="00D33689">
            <w:pPr>
              <w:spacing w:after="0" w:line="240" w:lineRule="auto"/>
            </w:pPr>
            <w:r>
              <w:t>Hva gjør testosteron med hjernen</w:t>
            </w:r>
          </w:p>
          <w:p w:rsidR="00D877BC" w:rsidRDefault="00D877BC" w:rsidP="00923E90">
            <w:pPr>
              <w:spacing w:after="0" w:line="240" w:lineRule="auto"/>
            </w:pPr>
          </w:p>
          <w:p w:rsidR="00065EA1" w:rsidRPr="00E33278" w:rsidRDefault="00065EA1" w:rsidP="00923E90">
            <w:pPr>
              <w:spacing w:after="0" w:line="240" w:lineRule="auto"/>
            </w:pPr>
          </w:p>
        </w:tc>
        <w:tc>
          <w:tcPr>
            <w:tcW w:w="3592" w:type="dxa"/>
          </w:tcPr>
          <w:p w:rsidR="00065EA1" w:rsidRDefault="00065EA1" w:rsidP="00D33689">
            <w:pPr>
              <w:spacing w:after="0"/>
            </w:pPr>
          </w:p>
          <w:p w:rsidR="00065EA1" w:rsidRDefault="00065EA1" w:rsidP="00D33689">
            <w:pPr>
              <w:spacing w:after="0"/>
            </w:pPr>
          </w:p>
          <w:p w:rsidR="003A4214" w:rsidRDefault="003A4214" w:rsidP="002A3B44">
            <w:pPr>
              <w:spacing w:after="0" w:line="240" w:lineRule="auto"/>
            </w:pPr>
          </w:p>
          <w:p w:rsidR="007C10B8" w:rsidRPr="002A3B44" w:rsidRDefault="002A3B44" w:rsidP="003A4214">
            <w:pPr>
              <w:spacing w:after="0" w:line="240" w:lineRule="auto"/>
            </w:pPr>
            <w:proofErr w:type="spellStart"/>
            <w:r>
              <w:t>Pètur</w:t>
            </w:r>
            <w:proofErr w:type="spellEnd"/>
            <w:r>
              <w:t xml:space="preserve"> B Juliusson, MD, Barnelege, PhD, Helse Bergen.</w:t>
            </w:r>
          </w:p>
          <w:p w:rsidR="003A4214" w:rsidRDefault="002A3B44" w:rsidP="00923E90">
            <w:pPr>
              <w:spacing w:after="0"/>
            </w:pPr>
            <w:r>
              <w:t xml:space="preserve">Anders P Jørgensen, </w:t>
            </w:r>
            <w:r w:rsidR="003A4214">
              <w:t>Oslo Universitetssykehus</w:t>
            </w:r>
          </w:p>
          <w:p w:rsidR="006A5DA5" w:rsidRPr="00D710DE" w:rsidRDefault="006A5DA5" w:rsidP="003A4214">
            <w:pPr>
              <w:spacing w:after="0"/>
            </w:pPr>
            <w:r>
              <w:t xml:space="preserve">Astrid Kristine Bjørnebekk forsker i kognitiv </w:t>
            </w:r>
            <w:proofErr w:type="spellStart"/>
            <w:r>
              <w:t>nevrovitenskap</w:t>
            </w:r>
            <w:proofErr w:type="spellEnd"/>
            <w:r>
              <w:t xml:space="preserve"> UiO OUS</w:t>
            </w:r>
          </w:p>
        </w:tc>
      </w:tr>
      <w:tr w:rsidR="00073058" w:rsidRPr="00285492" w:rsidTr="0014685D">
        <w:trPr>
          <w:trHeight w:val="512"/>
        </w:trPr>
        <w:tc>
          <w:tcPr>
            <w:tcW w:w="1488" w:type="dxa"/>
          </w:tcPr>
          <w:p w:rsidR="00073058" w:rsidRPr="00285492" w:rsidRDefault="008B290A" w:rsidP="00091F90">
            <w:pPr>
              <w:spacing w:after="0"/>
            </w:pPr>
            <w:bookmarkStart w:id="18" w:name="OLE_LINK16"/>
            <w:r>
              <w:t>19.</w:t>
            </w:r>
            <w:r w:rsidR="009911AC">
              <w:t>00</w:t>
            </w:r>
          </w:p>
        </w:tc>
        <w:tc>
          <w:tcPr>
            <w:tcW w:w="4974" w:type="dxa"/>
          </w:tcPr>
          <w:p w:rsidR="00D33689" w:rsidRPr="00D33689" w:rsidRDefault="0080328E" w:rsidP="00923E90">
            <w:pPr>
              <w:spacing w:after="0"/>
              <w:rPr>
                <w:iCs/>
              </w:rPr>
            </w:pPr>
            <w:r>
              <w:rPr>
                <w:b/>
                <w:i/>
                <w:iCs/>
              </w:rPr>
              <w:t xml:space="preserve">Duften av hormoner – hvor nær tør du gå? </w:t>
            </w:r>
          </w:p>
        </w:tc>
        <w:tc>
          <w:tcPr>
            <w:tcW w:w="3592" w:type="dxa"/>
          </w:tcPr>
          <w:p w:rsidR="00073058" w:rsidRPr="00285492" w:rsidRDefault="009911AC" w:rsidP="00923E90">
            <w:pPr>
              <w:spacing w:after="0"/>
              <w:jc w:val="both"/>
            </w:pPr>
            <w:r>
              <w:t>Alle deltar</w:t>
            </w:r>
          </w:p>
        </w:tc>
      </w:tr>
      <w:bookmarkEnd w:id="18"/>
      <w:tr w:rsidR="00073058" w:rsidRPr="00285492" w:rsidTr="0014685D">
        <w:trPr>
          <w:trHeight w:val="622"/>
        </w:trPr>
        <w:tc>
          <w:tcPr>
            <w:tcW w:w="1488" w:type="dxa"/>
          </w:tcPr>
          <w:p w:rsidR="00073058" w:rsidRDefault="008B290A" w:rsidP="00B56B29">
            <w:pPr>
              <w:spacing w:after="0"/>
            </w:pPr>
            <w:r>
              <w:t>20.</w:t>
            </w:r>
            <w:r w:rsidR="009911AC">
              <w:t>00</w:t>
            </w:r>
          </w:p>
        </w:tc>
        <w:tc>
          <w:tcPr>
            <w:tcW w:w="4974" w:type="dxa"/>
          </w:tcPr>
          <w:p w:rsidR="00073058" w:rsidRDefault="00073058" w:rsidP="00B56B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Middag i festsalen- Scandic </w:t>
            </w:r>
            <w:r w:rsidR="00F46384">
              <w:rPr>
                <w:b/>
                <w:bCs/>
              </w:rPr>
              <w:t xml:space="preserve">Hotel </w:t>
            </w:r>
            <w:r>
              <w:rPr>
                <w:b/>
                <w:bCs/>
              </w:rPr>
              <w:t xml:space="preserve">Lillehammer. </w:t>
            </w:r>
          </w:p>
          <w:p w:rsidR="00073058" w:rsidRPr="00D1016F" w:rsidRDefault="00DD465B" w:rsidP="00DD465B">
            <w:pPr>
              <w:spacing w:after="0"/>
            </w:pPr>
            <w:r>
              <w:rPr>
                <w:b/>
                <w:bCs/>
              </w:rPr>
              <w:t xml:space="preserve">Kåring av beste frie foredrag. </w:t>
            </w:r>
          </w:p>
        </w:tc>
        <w:tc>
          <w:tcPr>
            <w:tcW w:w="3592" w:type="dxa"/>
          </w:tcPr>
          <w:p w:rsidR="00073058" w:rsidRPr="00285492" w:rsidRDefault="00073058" w:rsidP="00B56B29">
            <w:pPr>
              <w:spacing w:after="0"/>
            </w:pPr>
          </w:p>
          <w:p w:rsidR="00073058" w:rsidRDefault="00073058" w:rsidP="00B56B29">
            <w:pPr>
              <w:spacing w:after="0"/>
            </w:pPr>
          </w:p>
        </w:tc>
      </w:tr>
    </w:tbl>
    <w:p w:rsidR="008E5ECD" w:rsidRDefault="008E5ECD" w:rsidP="00B56B29">
      <w:pPr>
        <w:outlineLvl w:val="0"/>
        <w:rPr>
          <w:b/>
          <w:bCs/>
          <w:u w:val="single"/>
        </w:rPr>
      </w:pPr>
    </w:p>
    <w:p w:rsidR="00B72DF2" w:rsidRPr="00DD465B" w:rsidRDefault="00B72DF2">
      <w:pPr>
        <w:spacing w:after="0" w:line="240" w:lineRule="auto"/>
        <w:rPr>
          <w:b/>
          <w:bCs/>
          <w:u w:val="single"/>
        </w:rPr>
      </w:pPr>
      <w:bookmarkStart w:id="19" w:name="OLE_LINK12"/>
      <w:bookmarkStart w:id="20" w:name="OLE_LINK7"/>
      <w:bookmarkStart w:id="21" w:name="OLE_LINK8"/>
    </w:p>
    <w:p w:rsidR="008E5ECD" w:rsidRPr="00A162E6" w:rsidRDefault="00073058" w:rsidP="00A162E6">
      <w:pPr>
        <w:jc w:val="center"/>
        <w:outlineLvl w:val="0"/>
        <w:rPr>
          <w:b/>
          <w:bCs/>
          <w:color w:val="4F81BD" w:themeColor="accent1"/>
          <w:u w:val="single"/>
          <w:lang w:val="en-US"/>
        </w:rPr>
      </w:pPr>
      <w:r w:rsidRPr="0080328E">
        <w:rPr>
          <w:b/>
          <w:bCs/>
          <w:color w:val="4F81BD" w:themeColor="accent1"/>
          <w:u w:val="single"/>
          <w:lang w:val="en-US"/>
        </w:rPr>
        <w:t>Fr</w:t>
      </w:r>
      <w:r w:rsidR="009911AC">
        <w:rPr>
          <w:b/>
          <w:bCs/>
          <w:color w:val="4F81BD" w:themeColor="accent1"/>
          <w:u w:val="single"/>
          <w:lang w:val="en-US"/>
        </w:rPr>
        <w:t>iday</w:t>
      </w:r>
      <w:r w:rsidR="00314460">
        <w:rPr>
          <w:b/>
          <w:bCs/>
          <w:color w:val="4F81BD" w:themeColor="accent1"/>
          <w:u w:val="single"/>
          <w:lang w:val="en-US"/>
        </w:rPr>
        <w:t xml:space="preserve"> 6</w:t>
      </w:r>
      <w:r w:rsidR="00314460" w:rsidRPr="00314460">
        <w:rPr>
          <w:b/>
          <w:bCs/>
          <w:color w:val="4F81BD" w:themeColor="accent1"/>
          <w:u w:val="single"/>
          <w:vertAlign w:val="superscript"/>
          <w:lang w:val="en-US"/>
        </w:rPr>
        <w:t>th</w:t>
      </w:r>
      <w:r w:rsidR="00314460">
        <w:rPr>
          <w:b/>
          <w:bCs/>
          <w:color w:val="4F81BD" w:themeColor="accent1"/>
          <w:u w:val="single"/>
          <w:lang w:val="en-US"/>
        </w:rPr>
        <w:t xml:space="preserve"> </w:t>
      </w:r>
      <w:r w:rsidR="009911AC">
        <w:rPr>
          <w:b/>
          <w:bCs/>
          <w:color w:val="4F81BD" w:themeColor="accent1"/>
          <w:u w:val="single"/>
          <w:lang w:val="en-US"/>
        </w:rPr>
        <w:t>March</w:t>
      </w:r>
      <w:r w:rsidR="00B725A0">
        <w:rPr>
          <w:b/>
          <w:bCs/>
          <w:color w:val="4F81BD" w:themeColor="accent1"/>
          <w:u w:val="single"/>
          <w:lang w:val="en-US"/>
        </w:rPr>
        <w:t xml:space="preserve"> 2020</w:t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5103"/>
        <w:gridCol w:w="3118"/>
      </w:tblGrid>
      <w:tr w:rsidR="008E5ECD" w:rsidRPr="00314460">
        <w:tc>
          <w:tcPr>
            <w:tcW w:w="1526" w:type="dxa"/>
          </w:tcPr>
          <w:p w:rsidR="008E5ECD" w:rsidRPr="00314460" w:rsidRDefault="008E5ECD" w:rsidP="00B56B29">
            <w:pPr>
              <w:spacing w:after="0"/>
              <w:rPr>
                <w:lang w:val="en-US"/>
              </w:rPr>
            </w:pPr>
            <w:r w:rsidRPr="00314460">
              <w:rPr>
                <w:lang w:val="en-US"/>
              </w:rPr>
              <w:t>07.00 – 08.30</w:t>
            </w:r>
          </w:p>
        </w:tc>
        <w:tc>
          <w:tcPr>
            <w:tcW w:w="5103" w:type="dxa"/>
          </w:tcPr>
          <w:p w:rsidR="008E5ECD" w:rsidRPr="00314460" w:rsidRDefault="009330FC" w:rsidP="00882737">
            <w:pPr>
              <w:spacing w:after="0"/>
              <w:rPr>
                <w:b/>
                <w:bCs/>
                <w:lang w:val="en-US"/>
              </w:rPr>
            </w:pPr>
            <w:r w:rsidRPr="00314460">
              <w:rPr>
                <w:b/>
                <w:bCs/>
                <w:lang w:val="en-US"/>
              </w:rPr>
              <w:t>Breakfast</w:t>
            </w:r>
          </w:p>
        </w:tc>
        <w:tc>
          <w:tcPr>
            <w:tcW w:w="3118" w:type="dxa"/>
          </w:tcPr>
          <w:p w:rsidR="008E5ECD" w:rsidRPr="00314460" w:rsidRDefault="008E5ECD" w:rsidP="00B56B29">
            <w:pPr>
              <w:spacing w:after="0"/>
              <w:rPr>
                <w:lang w:val="en-US"/>
              </w:rPr>
            </w:pPr>
          </w:p>
        </w:tc>
      </w:tr>
      <w:tr w:rsidR="008E5ECD" w:rsidRPr="00D12E96">
        <w:tc>
          <w:tcPr>
            <w:tcW w:w="1526" w:type="dxa"/>
          </w:tcPr>
          <w:p w:rsidR="008E5ECD" w:rsidRPr="00314460" w:rsidRDefault="008E5ECD" w:rsidP="00B56B29">
            <w:pPr>
              <w:spacing w:after="0"/>
              <w:rPr>
                <w:lang w:val="en-US"/>
              </w:rPr>
            </w:pPr>
            <w:bookmarkStart w:id="22" w:name="_Hlk404606499"/>
            <w:r w:rsidRPr="00314460">
              <w:rPr>
                <w:lang w:val="en-US"/>
              </w:rPr>
              <w:t xml:space="preserve">08.30 – 10.00 </w:t>
            </w:r>
          </w:p>
          <w:p w:rsidR="00BE0658" w:rsidRPr="00314460" w:rsidRDefault="00BE0658" w:rsidP="00B56B29">
            <w:pPr>
              <w:spacing w:after="0"/>
              <w:rPr>
                <w:lang w:val="en-US"/>
              </w:rPr>
            </w:pPr>
          </w:p>
          <w:p w:rsidR="00666582" w:rsidRPr="00314460" w:rsidRDefault="00BE0658" w:rsidP="00B56B29">
            <w:pPr>
              <w:spacing w:after="0"/>
              <w:rPr>
                <w:lang w:val="en-US"/>
              </w:rPr>
            </w:pPr>
            <w:r w:rsidRPr="00314460">
              <w:rPr>
                <w:lang w:val="en-US"/>
              </w:rPr>
              <w:t>08.</w:t>
            </w:r>
            <w:r w:rsidR="00666582" w:rsidRPr="00314460">
              <w:rPr>
                <w:lang w:val="en-US"/>
              </w:rPr>
              <w:t>30</w:t>
            </w:r>
            <w:r w:rsidRPr="00314460">
              <w:rPr>
                <w:lang w:val="en-US"/>
              </w:rPr>
              <w:t>- 0</w:t>
            </w:r>
            <w:r w:rsidR="00666582" w:rsidRPr="00314460">
              <w:rPr>
                <w:lang w:val="en-US"/>
              </w:rPr>
              <w:t>8</w:t>
            </w:r>
            <w:r w:rsidRPr="00314460">
              <w:rPr>
                <w:lang w:val="en-US"/>
              </w:rPr>
              <w:t>.3</w:t>
            </w:r>
            <w:r w:rsidR="00666582" w:rsidRPr="00314460">
              <w:rPr>
                <w:lang w:val="en-US"/>
              </w:rPr>
              <w:t>5</w:t>
            </w:r>
          </w:p>
          <w:p w:rsidR="00666582" w:rsidRPr="00314460" w:rsidRDefault="00666582" w:rsidP="00B56B29">
            <w:pPr>
              <w:spacing w:after="0"/>
              <w:rPr>
                <w:lang w:val="en-US"/>
              </w:rPr>
            </w:pPr>
          </w:p>
          <w:p w:rsidR="00BE0658" w:rsidRPr="00314460" w:rsidRDefault="00666582" w:rsidP="00923E90">
            <w:pPr>
              <w:rPr>
                <w:lang w:val="en-US"/>
              </w:rPr>
            </w:pPr>
            <w:r w:rsidRPr="00314460">
              <w:rPr>
                <w:lang w:val="en-US"/>
              </w:rPr>
              <w:t>08.35-09.30</w:t>
            </w:r>
          </w:p>
        </w:tc>
        <w:tc>
          <w:tcPr>
            <w:tcW w:w="5103" w:type="dxa"/>
          </w:tcPr>
          <w:p w:rsidR="00ED41A5" w:rsidRPr="00ED41A5" w:rsidRDefault="00540013" w:rsidP="00B56B29">
            <w:pPr>
              <w:spacing w:after="0"/>
              <w:rPr>
                <w:b/>
                <w:bCs/>
                <w:lang w:val="en-US"/>
              </w:rPr>
            </w:pPr>
            <w:r w:rsidRPr="00ED41A5">
              <w:rPr>
                <w:b/>
                <w:bCs/>
                <w:lang w:val="en-US"/>
              </w:rPr>
              <w:t>Topic</w:t>
            </w:r>
            <w:r w:rsidR="008E5ECD" w:rsidRPr="00ED41A5">
              <w:rPr>
                <w:b/>
                <w:bCs/>
                <w:lang w:val="en-US"/>
              </w:rPr>
              <w:t xml:space="preserve">: </w:t>
            </w:r>
            <w:r w:rsidR="008A2371">
              <w:rPr>
                <w:b/>
                <w:bCs/>
                <w:lang w:val="en-US"/>
              </w:rPr>
              <w:t>Pituitary</w:t>
            </w:r>
          </w:p>
          <w:p w:rsidR="003B5B70" w:rsidRPr="00396A89" w:rsidRDefault="000B17D8" w:rsidP="00C75A33">
            <w:pPr>
              <w:spacing w:after="0"/>
              <w:rPr>
                <w:i/>
                <w:lang w:val="en-US"/>
              </w:rPr>
            </w:pPr>
            <w:r w:rsidRPr="00ED41A5">
              <w:rPr>
                <w:i/>
                <w:lang w:val="en-US"/>
              </w:rPr>
              <w:t>Moderator</w:t>
            </w:r>
            <w:r w:rsidR="008E5ECD" w:rsidRPr="00ED41A5">
              <w:rPr>
                <w:i/>
                <w:lang w:val="en-US"/>
              </w:rPr>
              <w:t>: </w:t>
            </w:r>
            <w:r w:rsidR="00666582">
              <w:rPr>
                <w:i/>
                <w:lang w:val="en-US"/>
              </w:rPr>
              <w:t xml:space="preserve">Anders P Jørgensen </w:t>
            </w:r>
          </w:p>
          <w:p w:rsidR="00666582" w:rsidRPr="00A016FB" w:rsidRDefault="00666582" w:rsidP="00666582">
            <w:pPr>
              <w:pStyle w:val="Listeavsnitt"/>
              <w:spacing w:after="0"/>
              <w:ind w:left="0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Presentation of European Society of Endocrinology</w:t>
            </w:r>
          </w:p>
          <w:p w:rsidR="00666582" w:rsidRPr="00923E90" w:rsidRDefault="00666582" w:rsidP="00666582">
            <w:pPr>
              <w:pStyle w:val="Listeavsnitt"/>
              <w:spacing w:after="0"/>
              <w:ind w:left="0"/>
              <w:rPr>
                <w:rFonts w:asciiTheme="minorHAnsi" w:hAnsiTheme="minorHAnsi"/>
                <w:b/>
                <w:bCs/>
                <w:i/>
                <w:lang w:val="en-US"/>
              </w:rPr>
            </w:pPr>
            <w:r w:rsidRPr="00923E90">
              <w:rPr>
                <w:rFonts w:asciiTheme="minorHAnsi" w:hAnsiTheme="minorHAnsi"/>
                <w:b/>
                <w:bCs/>
                <w:i/>
                <w:lang w:val="en-US"/>
              </w:rPr>
              <w:t xml:space="preserve">ESE European Lecture. </w:t>
            </w:r>
          </w:p>
          <w:p w:rsidR="00BE0658" w:rsidRPr="00F15D04" w:rsidRDefault="00666582" w:rsidP="00C75A33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New approaches in the differential diagnosis of diabetes insipidus </w:t>
            </w:r>
          </w:p>
        </w:tc>
        <w:tc>
          <w:tcPr>
            <w:tcW w:w="3118" w:type="dxa"/>
          </w:tcPr>
          <w:p w:rsidR="008E5ECD" w:rsidRPr="00F15D04" w:rsidRDefault="008E5ECD" w:rsidP="00B56B29">
            <w:pPr>
              <w:spacing w:after="0"/>
              <w:rPr>
                <w:iCs/>
                <w:lang w:val="en-US"/>
              </w:rPr>
            </w:pPr>
          </w:p>
          <w:p w:rsidR="00666582" w:rsidRPr="00F15D04" w:rsidRDefault="00666582" w:rsidP="00E33278">
            <w:pPr>
              <w:spacing w:after="0" w:line="240" w:lineRule="auto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</w:p>
          <w:p w:rsidR="00666582" w:rsidRPr="00923E90" w:rsidRDefault="00666582" w:rsidP="00E33278">
            <w:pPr>
              <w:spacing w:after="0" w:line="240" w:lineRule="auto"/>
              <w:rPr>
                <w:rFonts w:asciiTheme="minorHAnsi" w:hAnsiTheme="minorHAnsi"/>
                <w:color w:val="000000"/>
                <w:lang w:val="en-US"/>
              </w:rPr>
            </w:pPr>
            <w:r w:rsidRPr="00923E90">
              <w:rPr>
                <w:rFonts w:asciiTheme="minorHAnsi" w:hAnsiTheme="minorHAnsi"/>
                <w:color w:val="000000"/>
                <w:lang w:val="en-US"/>
              </w:rPr>
              <w:t>Anders P Jørgensen</w:t>
            </w:r>
            <w:r>
              <w:rPr>
                <w:rFonts w:asciiTheme="minorHAnsi" w:hAnsiTheme="minorHAnsi"/>
                <w:color w:val="000000"/>
                <w:lang w:val="en-US"/>
              </w:rPr>
              <w:t>, Oslo University Hospital</w:t>
            </w:r>
          </w:p>
          <w:p w:rsidR="00666582" w:rsidRPr="007048CC" w:rsidRDefault="00666582" w:rsidP="00E33278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</w:pPr>
          </w:p>
          <w:p w:rsidR="00E33278" w:rsidRDefault="00E33278" w:rsidP="00E33278">
            <w:pPr>
              <w:spacing w:after="0" w:line="240" w:lineRule="auto"/>
              <w:rPr>
                <w:rFonts w:asciiTheme="minorHAnsi" w:hAnsiTheme="minorHAnsi"/>
                <w:color w:val="000000"/>
                <w:lang w:val="en-US"/>
              </w:rPr>
            </w:pPr>
            <w:r w:rsidRPr="00923E90">
              <w:rPr>
                <w:rFonts w:asciiTheme="minorHAnsi" w:hAnsiTheme="minorHAnsi"/>
                <w:color w:val="000000"/>
                <w:lang w:val="en-US"/>
              </w:rPr>
              <w:t>Prof</w:t>
            </w:r>
            <w:r w:rsidR="00D12E96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Pr="00923E90">
              <w:rPr>
                <w:rFonts w:asciiTheme="minorHAnsi" w:hAnsiTheme="minorHAnsi"/>
                <w:color w:val="000000"/>
                <w:lang w:val="en-US"/>
              </w:rPr>
              <w:t xml:space="preserve"> Mirjam Christ</w:t>
            </w:r>
            <w:r w:rsidR="00666582">
              <w:rPr>
                <w:rFonts w:asciiTheme="minorHAnsi" w:hAnsiTheme="minorHAnsi"/>
                <w:color w:val="000000"/>
                <w:lang w:val="en-US"/>
              </w:rPr>
              <w:t>-</w:t>
            </w:r>
            <w:r w:rsidRPr="00923E90">
              <w:rPr>
                <w:rFonts w:asciiTheme="minorHAnsi" w:hAnsiTheme="minorHAnsi"/>
                <w:color w:val="000000"/>
                <w:lang w:val="en-US"/>
              </w:rPr>
              <w:t>Crain</w:t>
            </w:r>
          </w:p>
          <w:p w:rsidR="00BA49A1" w:rsidRPr="003B5B70" w:rsidRDefault="00D12E96" w:rsidP="00542EC9">
            <w:pPr>
              <w:rPr>
                <w:iCs/>
                <w:lang w:val="da-DK"/>
              </w:rPr>
            </w:pPr>
            <w:r>
              <w:rPr>
                <w:rFonts w:asciiTheme="minorHAnsi" w:hAnsiTheme="minorHAnsi"/>
                <w:color w:val="000000"/>
                <w:lang w:val="en-US"/>
              </w:rPr>
              <w:t>University Hospital Basel, S</w:t>
            </w:r>
            <w:r w:rsidR="00666582" w:rsidRPr="00F15D04">
              <w:rPr>
                <w:rFonts w:asciiTheme="minorHAnsi" w:hAnsiTheme="minorHAnsi"/>
                <w:color w:val="000000"/>
                <w:lang w:val="en-US"/>
              </w:rPr>
              <w:t>witzerland</w:t>
            </w:r>
          </w:p>
        </w:tc>
      </w:tr>
      <w:tr w:rsidR="009911AC" w:rsidRPr="004D2C58">
        <w:tc>
          <w:tcPr>
            <w:tcW w:w="1526" w:type="dxa"/>
          </w:tcPr>
          <w:p w:rsidR="009911AC" w:rsidRDefault="009911AC" w:rsidP="00B56B29">
            <w:pPr>
              <w:spacing w:after="0"/>
            </w:pPr>
            <w:r>
              <w:t>09.30- 10.00</w:t>
            </w:r>
          </w:p>
          <w:p w:rsidR="00113442" w:rsidRDefault="00113442" w:rsidP="00B56B29">
            <w:pPr>
              <w:spacing w:after="0"/>
            </w:pPr>
          </w:p>
          <w:p w:rsidR="00113442" w:rsidRDefault="00113442" w:rsidP="00B56B29">
            <w:pPr>
              <w:spacing w:after="0"/>
            </w:pPr>
            <w:r>
              <w:t>09.30 - 09.45</w:t>
            </w:r>
          </w:p>
          <w:p w:rsidR="00113442" w:rsidRDefault="00113442" w:rsidP="00B56B29">
            <w:pPr>
              <w:spacing w:after="0"/>
            </w:pPr>
          </w:p>
          <w:p w:rsidR="00113442" w:rsidRPr="00285492" w:rsidRDefault="00113442" w:rsidP="00B56B29">
            <w:pPr>
              <w:spacing w:after="0"/>
            </w:pPr>
            <w:r>
              <w:t>09.45 - 10.00</w:t>
            </w:r>
          </w:p>
        </w:tc>
        <w:tc>
          <w:tcPr>
            <w:tcW w:w="5103" w:type="dxa"/>
          </w:tcPr>
          <w:p w:rsidR="009911AC" w:rsidRPr="00923E90" w:rsidRDefault="00113442" w:rsidP="009911AC">
            <w:pPr>
              <w:spacing w:after="0"/>
            </w:pPr>
            <w:r>
              <w:t xml:space="preserve">Nytt fra laboratoriene Bergen </w:t>
            </w:r>
            <w:r w:rsidR="009911AC" w:rsidRPr="00923E90">
              <w:t xml:space="preserve">og Oslo </w:t>
            </w:r>
          </w:p>
          <w:p w:rsidR="009911AC" w:rsidRPr="00923E90" w:rsidRDefault="009911AC" w:rsidP="009911AC">
            <w:pPr>
              <w:spacing w:after="0"/>
            </w:pPr>
          </w:p>
          <w:p w:rsidR="009911AC" w:rsidRPr="00923E90" w:rsidRDefault="009911AC" w:rsidP="009911AC">
            <w:pPr>
              <w:spacing w:after="0"/>
            </w:pPr>
            <w:r w:rsidRPr="00923E90">
              <w:t>Oslo: Utreding av arv</w:t>
            </w:r>
            <w:r w:rsidR="00D12E96">
              <w:t>elig endokrinologi – en dør inn</w:t>
            </w:r>
          </w:p>
          <w:p w:rsidR="009911AC" w:rsidRPr="00923E90" w:rsidRDefault="009911AC" w:rsidP="009911AC">
            <w:pPr>
              <w:spacing w:after="0"/>
            </w:pPr>
          </w:p>
          <w:p w:rsidR="009911AC" w:rsidRPr="00C3760C" w:rsidRDefault="009911AC" w:rsidP="00C3760C">
            <w:r w:rsidRPr="00923E90">
              <w:t>Bergen</w:t>
            </w:r>
            <w:r w:rsidR="00923E90">
              <w:t>:</w:t>
            </w:r>
            <w:r w:rsidRPr="00923E90">
              <w:t xml:space="preserve"> </w:t>
            </w:r>
            <w:r w:rsidR="00C3760C">
              <w:t>«</w:t>
            </w:r>
            <w:proofErr w:type="spellStart"/>
            <w:r w:rsidR="00C3760C">
              <w:t>Metanefriner</w:t>
            </w:r>
            <w:proofErr w:type="spellEnd"/>
            <w:r w:rsidR="00C3760C">
              <w:t xml:space="preserve"> på LC-MS: Mer sensitiv – mer styr?»</w:t>
            </w:r>
          </w:p>
        </w:tc>
        <w:tc>
          <w:tcPr>
            <w:tcW w:w="3118" w:type="dxa"/>
          </w:tcPr>
          <w:p w:rsidR="009911AC" w:rsidRPr="00C3760C" w:rsidRDefault="009911AC" w:rsidP="00B56B29">
            <w:pPr>
              <w:spacing w:after="0"/>
              <w:rPr>
                <w:iCs/>
              </w:rPr>
            </w:pPr>
          </w:p>
          <w:p w:rsidR="009911AC" w:rsidRPr="00C3760C" w:rsidRDefault="009911AC" w:rsidP="00B56B29">
            <w:pPr>
              <w:spacing w:after="0"/>
              <w:rPr>
                <w:iCs/>
              </w:rPr>
            </w:pPr>
          </w:p>
          <w:p w:rsidR="009911AC" w:rsidRPr="00F15D04" w:rsidRDefault="009911AC" w:rsidP="00B56B29">
            <w:pPr>
              <w:spacing w:after="0"/>
              <w:rPr>
                <w:iCs/>
                <w:lang w:val="en-US"/>
              </w:rPr>
            </w:pPr>
            <w:r w:rsidRPr="00F15D04">
              <w:rPr>
                <w:iCs/>
                <w:lang w:val="en-US"/>
              </w:rPr>
              <w:t>Per M Thorsby</w:t>
            </w:r>
            <w:r w:rsidR="00D12E96">
              <w:rPr>
                <w:iCs/>
                <w:lang w:val="en-US"/>
              </w:rPr>
              <w:t>, OUS</w:t>
            </w:r>
          </w:p>
          <w:p w:rsidR="009911AC" w:rsidRPr="00F15D04" w:rsidRDefault="009911AC" w:rsidP="00B56B29">
            <w:pPr>
              <w:spacing w:after="0"/>
              <w:rPr>
                <w:iCs/>
                <w:lang w:val="en-US"/>
              </w:rPr>
            </w:pPr>
          </w:p>
          <w:p w:rsidR="009911AC" w:rsidRPr="00923E90" w:rsidRDefault="00C3760C" w:rsidP="00FE4132">
            <w:pPr>
              <w:spacing w:after="0"/>
              <w:rPr>
                <w:iCs/>
                <w:lang w:val="en-US"/>
              </w:rPr>
            </w:pPr>
            <w:r w:rsidRPr="00C3760C">
              <w:rPr>
                <w:iCs/>
                <w:color w:val="000000" w:themeColor="text1"/>
                <w:lang w:val="en-US"/>
              </w:rPr>
              <w:t xml:space="preserve">Eirik </w:t>
            </w:r>
            <w:r>
              <w:rPr>
                <w:iCs/>
                <w:color w:val="000000" w:themeColor="text1"/>
                <w:lang w:val="en-US"/>
              </w:rPr>
              <w:t xml:space="preserve">Søfteland, </w:t>
            </w:r>
            <w:proofErr w:type="spellStart"/>
            <w:r>
              <w:rPr>
                <w:iCs/>
                <w:color w:val="000000" w:themeColor="text1"/>
                <w:lang w:val="en-US"/>
              </w:rPr>
              <w:t>Haukeland</w:t>
            </w:r>
            <w:proofErr w:type="spellEnd"/>
            <w:r w:rsidR="00113442">
              <w:rPr>
                <w:iCs/>
                <w:color w:val="000000" w:themeColor="text1"/>
                <w:lang w:val="en-US"/>
              </w:rPr>
              <w:t xml:space="preserve"> </w:t>
            </w:r>
            <w:proofErr w:type="spellStart"/>
            <w:r w:rsidR="00113442">
              <w:rPr>
                <w:iCs/>
                <w:color w:val="000000" w:themeColor="text1"/>
                <w:lang w:val="en-US"/>
              </w:rPr>
              <w:t>Universitetssykehus</w:t>
            </w:r>
            <w:proofErr w:type="spellEnd"/>
          </w:p>
        </w:tc>
      </w:tr>
      <w:bookmarkEnd w:id="19"/>
      <w:bookmarkEnd w:id="20"/>
      <w:tr w:rsidR="008E5ECD" w:rsidRPr="00923E90">
        <w:tc>
          <w:tcPr>
            <w:tcW w:w="1526" w:type="dxa"/>
          </w:tcPr>
          <w:p w:rsidR="008E5ECD" w:rsidRPr="00540013" w:rsidRDefault="008E5ECD" w:rsidP="00B56B29">
            <w:pPr>
              <w:spacing w:after="0"/>
              <w:rPr>
                <w:lang w:val="en-US"/>
              </w:rPr>
            </w:pPr>
            <w:r w:rsidRPr="00540013">
              <w:rPr>
                <w:lang w:val="en-US"/>
              </w:rPr>
              <w:t>10.00 – 10.30</w:t>
            </w:r>
          </w:p>
        </w:tc>
        <w:tc>
          <w:tcPr>
            <w:tcW w:w="5103" w:type="dxa"/>
          </w:tcPr>
          <w:p w:rsidR="008E5ECD" w:rsidRPr="00923E90" w:rsidRDefault="009330FC" w:rsidP="00B56B29">
            <w:pPr>
              <w:spacing w:after="0"/>
              <w:rPr>
                <w:b/>
                <w:bCs/>
                <w:lang w:val="en-US"/>
              </w:rPr>
            </w:pPr>
            <w:r w:rsidRPr="00923E90">
              <w:rPr>
                <w:b/>
                <w:bCs/>
                <w:lang w:val="en-US"/>
              </w:rPr>
              <w:t>Coffee B</w:t>
            </w:r>
            <w:r w:rsidR="005C262E" w:rsidRPr="00923E90">
              <w:rPr>
                <w:b/>
                <w:bCs/>
                <w:lang w:val="en-US"/>
              </w:rPr>
              <w:t>reak</w:t>
            </w:r>
          </w:p>
          <w:p w:rsidR="008E5ECD" w:rsidRPr="00923E90" w:rsidRDefault="008E5ECD" w:rsidP="00B56B29">
            <w:pPr>
              <w:spacing w:after="0"/>
              <w:rPr>
                <w:b/>
                <w:bCs/>
                <w:lang w:val="en-US"/>
              </w:rPr>
            </w:pPr>
          </w:p>
        </w:tc>
        <w:tc>
          <w:tcPr>
            <w:tcW w:w="3118" w:type="dxa"/>
          </w:tcPr>
          <w:p w:rsidR="008E5ECD" w:rsidRPr="00923E90" w:rsidRDefault="008E5ECD" w:rsidP="00B56B29">
            <w:pPr>
              <w:spacing w:after="0"/>
              <w:rPr>
                <w:lang w:val="en-US"/>
              </w:rPr>
            </w:pPr>
          </w:p>
        </w:tc>
      </w:tr>
      <w:tr w:rsidR="008E5ECD" w:rsidRPr="00DB08D1">
        <w:tc>
          <w:tcPr>
            <w:tcW w:w="1526" w:type="dxa"/>
          </w:tcPr>
          <w:p w:rsidR="00414F51" w:rsidRPr="00923E90" w:rsidRDefault="00C75A33" w:rsidP="00414F51">
            <w:pPr>
              <w:spacing w:after="0"/>
              <w:rPr>
                <w:lang w:val="en-US"/>
              </w:rPr>
            </w:pPr>
            <w:bookmarkStart w:id="23" w:name="OLE_LINK11"/>
            <w:r w:rsidRPr="00923E90">
              <w:rPr>
                <w:lang w:val="en-US"/>
              </w:rPr>
              <w:t>10.30-12.00</w:t>
            </w:r>
          </w:p>
          <w:p w:rsidR="00414F51" w:rsidRPr="00923E90" w:rsidRDefault="00414F51" w:rsidP="00B56B29">
            <w:pPr>
              <w:spacing w:after="0"/>
              <w:rPr>
                <w:lang w:val="en-US"/>
              </w:rPr>
            </w:pPr>
          </w:p>
          <w:p w:rsidR="00414F51" w:rsidRPr="00923E90" w:rsidRDefault="008E5ECD" w:rsidP="00B56B29">
            <w:pPr>
              <w:spacing w:after="0"/>
              <w:rPr>
                <w:lang w:val="en-US"/>
              </w:rPr>
            </w:pPr>
            <w:r w:rsidRPr="00923E90">
              <w:rPr>
                <w:lang w:val="en-US"/>
              </w:rPr>
              <w:t>10.30-</w:t>
            </w:r>
            <w:r w:rsidR="00C75A33" w:rsidRPr="00923E90">
              <w:rPr>
                <w:lang w:val="en-US"/>
              </w:rPr>
              <w:t>11.00</w:t>
            </w:r>
          </w:p>
          <w:p w:rsidR="00070BF9" w:rsidRPr="00923E90" w:rsidRDefault="00070BF9" w:rsidP="00B56B29">
            <w:pPr>
              <w:spacing w:after="0"/>
              <w:rPr>
                <w:lang w:val="en-US"/>
              </w:rPr>
            </w:pPr>
          </w:p>
          <w:p w:rsidR="008E5ECD" w:rsidRPr="00923E90" w:rsidRDefault="00C75A33" w:rsidP="00B56B29">
            <w:pPr>
              <w:spacing w:after="0"/>
              <w:rPr>
                <w:lang w:val="en-US"/>
              </w:rPr>
            </w:pPr>
            <w:r w:rsidRPr="00923E90">
              <w:rPr>
                <w:lang w:val="en-US"/>
              </w:rPr>
              <w:t>11.00-11.30</w:t>
            </w:r>
          </w:p>
          <w:p w:rsidR="00A162E6" w:rsidRPr="00923E90" w:rsidRDefault="00A162E6" w:rsidP="00D3220B">
            <w:pPr>
              <w:spacing w:after="0"/>
              <w:rPr>
                <w:lang w:val="en-US"/>
              </w:rPr>
            </w:pPr>
          </w:p>
          <w:p w:rsidR="008E5ECD" w:rsidRPr="00923E90" w:rsidRDefault="00C75A33" w:rsidP="00D3220B">
            <w:pPr>
              <w:spacing w:after="0"/>
              <w:rPr>
                <w:lang w:val="en-US"/>
              </w:rPr>
            </w:pPr>
            <w:r w:rsidRPr="00923E90">
              <w:rPr>
                <w:lang w:val="en-US"/>
              </w:rPr>
              <w:t>11.30- 12.00</w:t>
            </w:r>
          </w:p>
        </w:tc>
        <w:tc>
          <w:tcPr>
            <w:tcW w:w="5103" w:type="dxa"/>
          </w:tcPr>
          <w:p w:rsidR="00BE0658" w:rsidRPr="00D710DE" w:rsidRDefault="00D957FF" w:rsidP="00BE0658">
            <w:pPr>
              <w:spacing w:after="0"/>
              <w:rPr>
                <w:b/>
                <w:bCs/>
                <w:lang w:val="en-US"/>
              </w:rPr>
            </w:pPr>
            <w:r w:rsidRPr="00D710DE">
              <w:rPr>
                <w:b/>
                <w:bCs/>
                <w:lang w:val="en-US"/>
              </w:rPr>
              <w:t>Topic</w:t>
            </w:r>
            <w:r w:rsidR="00BE0658" w:rsidRPr="00D710DE">
              <w:rPr>
                <w:b/>
                <w:bCs/>
                <w:lang w:val="en-US"/>
              </w:rPr>
              <w:t xml:space="preserve">: </w:t>
            </w:r>
            <w:r w:rsidR="00396A89">
              <w:rPr>
                <w:b/>
                <w:bCs/>
                <w:lang w:val="en-US"/>
              </w:rPr>
              <w:t xml:space="preserve">Electrolytes in endocrinology. </w:t>
            </w:r>
          </w:p>
          <w:p w:rsidR="00BE0658" w:rsidRPr="00D710DE" w:rsidRDefault="00BE0658" w:rsidP="00BE0658">
            <w:pPr>
              <w:spacing w:after="0"/>
              <w:rPr>
                <w:i/>
                <w:lang w:val="en-US"/>
              </w:rPr>
            </w:pPr>
            <w:r w:rsidRPr="00D710DE">
              <w:rPr>
                <w:bCs/>
                <w:i/>
                <w:lang w:val="en-US"/>
              </w:rPr>
              <w:t xml:space="preserve">Moderator: </w:t>
            </w:r>
            <w:r w:rsidR="00542EC9">
              <w:rPr>
                <w:bCs/>
                <w:i/>
                <w:lang w:val="en-US"/>
              </w:rPr>
              <w:t>Mikkel Pretorius</w:t>
            </w:r>
          </w:p>
          <w:p w:rsidR="00B12850" w:rsidRDefault="00B12850" w:rsidP="00C75A33">
            <w:pPr>
              <w:spacing w:after="0"/>
            </w:pPr>
            <w:r>
              <w:t>Elektrolytt forstyrrelser; en kasuistikk</w:t>
            </w:r>
          </w:p>
          <w:p w:rsidR="00B12850" w:rsidRDefault="00B12850" w:rsidP="00C75A33">
            <w:pPr>
              <w:spacing w:after="0"/>
            </w:pPr>
          </w:p>
          <w:p w:rsidR="00D957FF" w:rsidRPr="007B5CD7" w:rsidRDefault="007B5CD7" w:rsidP="00C75A33">
            <w:pPr>
              <w:spacing w:after="0"/>
            </w:pPr>
            <w:proofErr w:type="spellStart"/>
            <w:r w:rsidRPr="007B5CD7">
              <w:t>Bart</w:t>
            </w:r>
            <w:r w:rsidR="00B12850">
              <w:t>t</w:t>
            </w:r>
            <w:r w:rsidRPr="007B5CD7">
              <w:t>er</w:t>
            </w:r>
            <w:proofErr w:type="spellEnd"/>
            <w:r w:rsidRPr="007B5CD7">
              <w:t xml:space="preserve"> og </w:t>
            </w:r>
            <w:proofErr w:type="spellStart"/>
            <w:r w:rsidRPr="007B5CD7">
              <w:t>Git</w:t>
            </w:r>
            <w:r w:rsidR="00B12850">
              <w:t>el</w:t>
            </w:r>
            <w:r w:rsidRPr="007B5CD7">
              <w:t>man</w:t>
            </w:r>
            <w:proofErr w:type="spellEnd"/>
            <w:r>
              <w:t xml:space="preserve"> syndrom. </w:t>
            </w:r>
          </w:p>
          <w:p w:rsidR="00D957FF" w:rsidRPr="007B5CD7" w:rsidRDefault="00D957FF" w:rsidP="00C75A33">
            <w:pPr>
              <w:spacing w:after="0"/>
            </w:pPr>
          </w:p>
          <w:p w:rsidR="00E33278" w:rsidRDefault="00B12850" w:rsidP="00C75A33">
            <w:pPr>
              <w:spacing w:after="0"/>
              <w:rPr>
                <w:iCs/>
              </w:rPr>
            </w:pPr>
            <w:r>
              <w:rPr>
                <w:iCs/>
              </w:rPr>
              <w:t xml:space="preserve">Elektrolytt quiz – ta med din smarttelefon </w:t>
            </w:r>
          </w:p>
          <w:p w:rsidR="007B5CD7" w:rsidRPr="00A162E6" w:rsidRDefault="007B5CD7" w:rsidP="00C75A33">
            <w:pPr>
              <w:spacing w:after="0"/>
              <w:rPr>
                <w:bCs/>
                <w:lang w:val="da-DK"/>
              </w:rPr>
            </w:pPr>
          </w:p>
        </w:tc>
        <w:tc>
          <w:tcPr>
            <w:tcW w:w="3118" w:type="dxa"/>
          </w:tcPr>
          <w:p w:rsidR="00414F51" w:rsidRDefault="00414F51" w:rsidP="00B56B29">
            <w:pPr>
              <w:spacing w:after="0"/>
              <w:rPr>
                <w:lang w:val="da-DK"/>
              </w:rPr>
            </w:pPr>
          </w:p>
          <w:p w:rsidR="00414F51" w:rsidRDefault="00414F51" w:rsidP="00B56B29">
            <w:pPr>
              <w:spacing w:after="0"/>
              <w:rPr>
                <w:lang w:val="da-DK"/>
              </w:rPr>
            </w:pPr>
          </w:p>
          <w:p w:rsidR="00803098" w:rsidRPr="00D12E96" w:rsidRDefault="00DB08D1" w:rsidP="009330FC">
            <w:pPr>
              <w:spacing w:after="0"/>
            </w:pPr>
            <w:r w:rsidRPr="00D12E96">
              <w:t>Saleh Hessen</w:t>
            </w:r>
            <w:r w:rsidR="00D12E96" w:rsidRPr="00D12E96">
              <w:t>, Sykehuset Innlandet, Hamar</w:t>
            </w:r>
          </w:p>
          <w:p w:rsidR="00B12850" w:rsidRDefault="00B12850" w:rsidP="009330FC">
            <w:pPr>
              <w:spacing w:after="0"/>
              <w:rPr>
                <w:lang w:val="da-DK"/>
              </w:rPr>
            </w:pPr>
            <w:r>
              <w:rPr>
                <w:lang w:val="da-DK"/>
              </w:rPr>
              <w:t>Johan Arild Evang</w:t>
            </w:r>
            <w:r w:rsidR="003A4214">
              <w:rPr>
                <w:lang w:val="da-DK"/>
              </w:rPr>
              <w:t>, Oslo Universitetssykehus</w:t>
            </w:r>
          </w:p>
          <w:p w:rsidR="007B5CD7" w:rsidRPr="00A04169" w:rsidRDefault="002F040C" w:rsidP="003A4214">
            <w:pPr>
              <w:spacing w:after="0"/>
              <w:rPr>
                <w:lang w:val="da-DK"/>
              </w:rPr>
            </w:pPr>
            <w:r>
              <w:rPr>
                <w:lang w:val="da-DK"/>
              </w:rPr>
              <w:t>Kiarash Taz</w:t>
            </w:r>
            <w:r w:rsidR="007B5CD7">
              <w:rPr>
                <w:lang w:val="da-DK"/>
              </w:rPr>
              <w:t>mini</w:t>
            </w:r>
            <w:r w:rsidR="00D12E96">
              <w:rPr>
                <w:lang w:val="da-DK"/>
              </w:rPr>
              <w:t xml:space="preserve">, </w:t>
            </w:r>
            <w:r w:rsidR="003A4214">
              <w:rPr>
                <w:lang w:val="da-DK"/>
              </w:rPr>
              <w:t>Oslo Universitetssykehus</w:t>
            </w:r>
          </w:p>
        </w:tc>
      </w:tr>
      <w:bookmarkEnd w:id="21"/>
      <w:bookmarkEnd w:id="22"/>
      <w:bookmarkEnd w:id="23"/>
      <w:tr w:rsidR="008E5ECD" w:rsidRPr="00285492">
        <w:tc>
          <w:tcPr>
            <w:tcW w:w="1526" w:type="dxa"/>
          </w:tcPr>
          <w:p w:rsidR="008E5ECD" w:rsidRPr="00E339C8" w:rsidRDefault="00C75A33" w:rsidP="00C75A33">
            <w:pPr>
              <w:spacing w:after="0"/>
              <w:rPr>
                <w:lang w:val="da-DK"/>
              </w:rPr>
            </w:pPr>
            <w:r>
              <w:rPr>
                <w:lang w:val="da-DK"/>
              </w:rPr>
              <w:t>12.00- 13.00</w:t>
            </w:r>
          </w:p>
        </w:tc>
        <w:tc>
          <w:tcPr>
            <w:tcW w:w="5103" w:type="dxa"/>
          </w:tcPr>
          <w:p w:rsidR="001037C4" w:rsidRPr="00C75A33" w:rsidRDefault="001037C4" w:rsidP="00B56B29">
            <w:pPr>
              <w:spacing w:after="0"/>
              <w:rPr>
                <w:b/>
                <w:bCs/>
              </w:rPr>
            </w:pPr>
            <w:r w:rsidRPr="00C75A33">
              <w:rPr>
                <w:b/>
                <w:bCs/>
              </w:rPr>
              <w:t>Lunsj</w:t>
            </w:r>
          </w:p>
          <w:p w:rsidR="008E5ECD" w:rsidRPr="00C75A33" w:rsidRDefault="008E5ECD" w:rsidP="00B56B29">
            <w:pPr>
              <w:spacing w:after="0"/>
              <w:rPr>
                <w:b/>
                <w:bCs/>
              </w:rPr>
            </w:pPr>
          </w:p>
        </w:tc>
        <w:tc>
          <w:tcPr>
            <w:tcW w:w="3118" w:type="dxa"/>
          </w:tcPr>
          <w:p w:rsidR="008E5ECD" w:rsidRPr="00414F51" w:rsidRDefault="008E5ECD" w:rsidP="00B56B29">
            <w:pPr>
              <w:spacing w:after="0"/>
              <w:rPr>
                <w:highlight w:val="yellow"/>
              </w:rPr>
            </w:pPr>
          </w:p>
        </w:tc>
      </w:tr>
      <w:tr w:rsidR="008E5ECD" w:rsidRPr="00285492">
        <w:tc>
          <w:tcPr>
            <w:tcW w:w="1526" w:type="dxa"/>
          </w:tcPr>
          <w:p w:rsidR="008E5ECD" w:rsidRPr="00414F51" w:rsidRDefault="00F96191" w:rsidP="00F96191">
            <w:pPr>
              <w:spacing w:after="0"/>
            </w:pPr>
            <w:r>
              <w:t>13.</w:t>
            </w:r>
            <w:r w:rsidR="008E5ECD" w:rsidRPr="00414F51">
              <w:t xml:space="preserve">00 </w:t>
            </w:r>
          </w:p>
        </w:tc>
        <w:tc>
          <w:tcPr>
            <w:tcW w:w="5103" w:type="dxa"/>
          </w:tcPr>
          <w:p w:rsidR="008E5ECD" w:rsidRPr="006E5105" w:rsidRDefault="00C75A33" w:rsidP="00B56B29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Avreise</w:t>
            </w:r>
          </w:p>
        </w:tc>
        <w:tc>
          <w:tcPr>
            <w:tcW w:w="3118" w:type="dxa"/>
          </w:tcPr>
          <w:p w:rsidR="008E5ECD" w:rsidRPr="006E5105" w:rsidRDefault="008E5ECD" w:rsidP="00B56B29">
            <w:pPr>
              <w:spacing w:after="0"/>
            </w:pPr>
          </w:p>
        </w:tc>
      </w:tr>
    </w:tbl>
    <w:p w:rsidR="008E5ECD" w:rsidRPr="006E5105" w:rsidRDefault="00D33689" w:rsidP="00B56B29">
      <w:r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703580</wp:posOffset>
            </wp:positionV>
            <wp:extent cx="1532890" cy="552450"/>
            <wp:effectExtent l="0" t="0" r="0" b="0"/>
            <wp:wrapTight wrapText="bothSides">
              <wp:wrapPolygon edited="0">
                <wp:start x="0" y="0"/>
                <wp:lineTo x="0" y="20855"/>
                <wp:lineTo x="21206" y="20855"/>
                <wp:lineTo x="21206" y="0"/>
                <wp:lineTo x="0" y="0"/>
              </wp:wrapPolygon>
            </wp:wrapTight>
            <wp:docPr id="5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ECD" w:rsidRPr="006E5105" w:rsidSect="003E6992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E0A61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17811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7966C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FAC9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3C25C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2E1E93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B58EBA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FCE0D3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1DEA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310F0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58F753F"/>
    <w:multiLevelType w:val="hybridMultilevel"/>
    <w:tmpl w:val="8F1E14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05D72FA2"/>
    <w:multiLevelType w:val="hybridMultilevel"/>
    <w:tmpl w:val="61FA39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08A13587"/>
    <w:multiLevelType w:val="hybridMultilevel"/>
    <w:tmpl w:val="B81475E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0D634742"/>
    <w:multiLevelType w:val="multilevel"/>
    <w:tmpl w:val="ECFC1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12A339F2"/>
    <w:multiLevelType w:val="hybridMultilevel"/>
    <w:tmpl w:val="A62676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148A22A2"/>
    <w:multiLevelType w:val="hybridMultilevel"/>
    <w:tmpl w:val="97D8D5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1FF11214"/>
    <w:multiLevelType w:val="hybridMultilevel"/>
    <w:tmpl w:val="4134D26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229B39FA"/>
    <w:multiLevelType w:val="hybridMultilevel"/>
    <w:tmpl w:val="CBAAE8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D3D3741"/>
    <w:multiLevelType w:val="hybridMultilevel"/>
    <w:tmpl w:val="2A3C9E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8FF5D8A"/>
    <w:multiLevelType w:val="hybridMultilevel"/>
    <w:tmpl w:val="4DC6F738"/>
    <w:lvl w:ilvl="0" w:tplc="C224771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B1B45B4"/>
    <w:multiLevelType w:val="hybridMultilevel"/>
    <w:tmpl w:val="947AB2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270027A"/>
    <w:multiLevelType w:val="hybridMultilevel"/>
    <w:tmpl w:val="6B1217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4535F86"/>
    <w:multiLevelType w:val="hybridMultilevel"/>
    <w:tmpl w:val="E45C633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4D172389"/>
    <w:multiLevelType w:val="hybridMultilevel"/>
    <w:tmpl w:val="F1A25E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3616460"/>
    <w:multiLevelType w:val="hybridMultilevel"/>
    <w:tmpl w:val="277E8A9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5">
    <w:nsid w:val="5A566ED0"/>
    <w:multiLevelType w:val="hybridMultilevel"/>
    <w:tmpl w:val="0E0AF3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C404557"/>
    <w:multiLevelType w:val="hybridMultilevel"/>
    <w:tmpl w:val="AA061FD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00F350A"/>
    <w:multiLevelType w:val="hybridMultilevel"/>
    <w:tmpl w:val="EACE6CA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77E25B72"/>
    <w:multiLevelType w:val="hybridMultilevel"/>
    <w:tmpl w:val="F4D072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80C2AF5"/>
    <w:multiLevelType w:val="hybridMultilevel"/>
    <w:tmpl w:val="56D234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EA6B7A8">
      <w:numFmt w:val="bullet"/>
      <w:lvlText w:val="•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9017041"/>
    <w:multiLevelType w:val="hybridMultilevel"/>
    <w:tmpl w:val="77544B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20"/>
  </w:num>
  <w:num w:numId="3">
    <w:abstractNumId w:val="21"/>
  </w:num>
  <w:num w:numId="4">
    <w:abstractNumId w:val="10"/>
  </w:num>
  <w:num w:numId="5">
    <w:abstractNumId w:val="18"/>
  </w:num>
  <w:num w:numId="6">
    <w:abstractNumId w:val="14"/>
  </w:num>
  <w:num w:numId="7">
    <w:abstractNumId w:val="28"/>
  </w:num>
  <w:num w:numId="8">
    <w:abstractNumId w:val="11"/>
  </w:num>
  <w:num w:numId="9">
    <w:abstractNumId w:val="19"/>
  </w:num>
  <w:num w:numId="10">
    <w:abstractNumId w:val="29"/>
  </w:num>
  <w:num w:numId="11">
    <w:abstractNumId w:val="13"/>
  </w:num>
  <w:num w:numId="12">
    <w:abstractNumId w:val="12"/>
  </w:num>
  <w:num w:numId="13">
    <w:abstractNumId w:val="15"/>
  </w:num>
  <w:num w:numId="14">
    <w:abstractNumId w:val="30"/>
  </w:num>
  <w:num w:numId="15">
    <w:abstractNumId w:val="17"/>
  </w:num>
  <w:num w:numId="16">
    <w:abstractNumId w:val="23"/>
  </w:num>
  <w:num w:numId="17">
    <w:abstractNumId w:val="22"/>
  </w:num>
  <w:num w:numId="18">
    <w:abstractNumId w:val="26"/>
  </w:num>
  <w:num w:numId="19">
    <w:abstractNumId w:val="27"/>
  </w:num>
  <w:num w:numId="20">
    <w:abstractNumId w:val="13"/>
  </w:num>
  <w:num w:numId="21">
    <w:abstractNumId w:val="22"/>
  </w:num>
  <w:num w:numId="22">
    <w:abstractNumId w:val="17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19"/>
  </w:num>
  <w:num w:numId="34">
    <w:abstractNumId w:val="13"/>
  </w:num>
  <w:num w:numId="35">
    <w:abstractNumId w:val="17"/>
  </w:num>
  <w:num w:numId="36">
    <w:abstractNumId w:val="16"/>
  </w:num>
  <w:num w:numId="37">
    <w:abstractNumId w:val="27"/>
  </w:num>
  <w:num w:numId="3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C54"/>
    <w:rsid w:val="000015C9"/>
    <w:rsid w:val="00030957"/>
    <w:rsid w:val="000319E1"/>
    <w:rsid w:val="00035096"/>
    <w:rsid w:val="00035C95"/>
    <w:rsid w:val="000365AF"/>
    <w:rsid w:val="00036CF1"/>
    <w:rsid w:val="00037556"/>
    <w:rsid w:val="0004337E"/>
    <w:rsid w:val="00046648"/>
    <w:rsid w:val="00047266"/>
    <w:rsid w:val="00050898"/>
    <w:rsid w:val="00053E09"/>
    <w:rsid w:val="00054CAE"/>
    <w:rsid w:val="00056AC1"/>
    <w:rsid w:val="0005710B"/>
    <w:rsid w:val="00065EA1"/>
    <w:rsid w:val="0006643E"/>
    <w:rsid w:val="00070BF9"/>
    <w:rsid w:val="00071F66"/>
    <w:rsid w:val="00073058"/>
    <w:rsid w:val="000747F1"/>
    <w:rsid w:val="000751C9"/>
    <w:rsid w:val="0007757E"/>
    <w:rsid w:val="0008367B"/>
    <w:rsid w:val="00091F90"/>
    <w:rsid w:val="00096DA6"/>
    <w:rsid w:val="00097E32"/>
    <w:rsid w:val="000A3CE5"/>
    <w:rsid w:val="000A62BA"/>
    <w:rsid w:val="000A7AA8"/>
    <w:rsid w:val="000B17D8"/>
    <w:rsid w:val="000B65A2"/>
    <w:rsid w:val="000D4204"/>
    <w:rsid w:val="000D65C5"/>
    <w:rsid w:val="000E12CC"/>
    <w:rsid w:val="000E3C8F"/>
    <w:rsid w:val="000E6A4A"/>
    <w:rsid w:val="000E70EA"/>
    <w:rsid w:val="000F321A"/>
    <w:rsid w:val="000F4CC4"/>
    <w:rsid w:val="000F6FA8"/>
    <w:rsid w:val="00103066"/>
    <w:rsid w:val="001037C4"/>
    <w:rsid w:val="001048BA"/>
    <w:rsid w:val="00113442"/>
    <w:rsid w:val="001176DC"/>
    <w:rsid w:val="00120ABB"/>
    <w:rsid w:val="00123A4B"/>
    <w:rsid w:val="001344FB"/>
    <w:rsid w:val="00143331"/>
    <w:rsid w:val="0014366C"/>
    <w:rsid w:val="00143C54"/>
    <w:rsid w:val="0014685D"/>
    <w:rsid w:val="00147A95"/>
    <w:rsid w:val="00154D51"/>
    <w:rsid w:val="00155617"/>
    <w:rsid w:val="00157312"/>
    <w:rsid w:val="00160046"/>
    <w:rsid w:val="00160FFD"/>
    <w:rsid w:val="00163CFE"/>
    <w:rsid w:val="0017010B"/>
    <w:rsid w:val="00170DB6"/>
    <w:rsid w:val="00172F87"/>
    <w:rsid w:val="00173765"/>
    <w:rsid w:val="00186685"/>
    <w:rsid w:val="00195F49"/>
    <w:rsid w:val="001A1AB2"/>
    <w:rsid w:val="001A3E1F"/>
    <w:rsid w:val="001A61D4"/>
    <w:rsid w:val="001B22BD"/>
    <w:rsid w:val="001B64CA"/>
    <w:rsid w:val="001C0E56"/>
    <w:rsid w:val="001C42BB"/>
    <w:rsid w:val="001C512D"/>
    <w:rsid w:val="001C5AC3"/>
    <w:rsid w:val="001C6590"/>
    <w:rsid w:val="001C6AAA"/>
    <w:rsid w:val="001C7A58"/>
    <w:rsid w:val="001D00AA"/>
    <w:rsid w:val="001D0544"/>
    <w:rsid w:val="001D23F3"/>
    <w:rsid w:val="001D5129"/>
    <w:rsid w:val="001D6F77"/>
    <w:rsid w:val="001E06C1"/>
    <w:rsid w:val="001E66FA"/>
    <w:rsid w:val="001F1832"/>
    <w:rsid w:val="001F6F8F"/>
    <w:rsid w:val="001F72D8"/>
    <w:rsid w:val="0020267E"/>
    <w:rsid w:val="002141A1"/>
    <w:rsid w:val="00215EE2"/>
    <w:rsid w:val="00217F75"/>
    <w:rsid w:val="0022109C"/>
    <w:rsid w:val="00222B34"/>
    <w:rsid w:val="0023713E"/>
    <w:rsid w:val="00255D35"/>
    <w:rsid w:val="002562A3"/>
    <w:rsid w:val="00267A0B"/>
    <w:rsid w:val="00283BF5"/>
    <w:rsid w:val="00283F03"/>
    <w:rsid w:val="00284B79"/>
    <w:rsid w:val="00285492"/>
    <w:rsid w:val="002913B0"/>
    <w:rsid w:val="00292BE6"/>
    <w:rsid w:val="0029589F"/>
    <w:rsid w:val="002A3B44"/>
    <w:rsid w:val="002A5E35"/>
    <w:rsid w:val="002B385F"/>
    <w:rsid w:val="002C20CD"/>
    <w:rsid w:val="002C4A37"/>
    <w:rsid w:val="002D4F68"/>
    <w:rsid w:val="002D68BF"/>
    <w:rsid w:val="002E09FA"/>
    <w:rsid w:val="002E3C37"/>
    <w:rsid w:val="002F040C"/>
    <w:rsid w:val="002F3DBD"/>
    <w:rsid w:val="00301D1A"/>
    <w:rsid w:val="00304BBE"/>
    <w:rsid w:val="00314460"/>
    <w:rsid w:val="00314E9D"/>
    <w:rsid w:val="00314F95"/>
    <w:rsid w:val="003175C6"/>
    <w:rsid w:val="003176A5"/>
    <w:rsid w:val="003259A7"/>
    <w:rsid w:val="003434BA"/>
    <w:rsid w:val="00347980"/>
    <w:rsid w:val="00347BCA"/>
    <w:rsid w:val="00350C17"/>
    <w:rsid w:val="00352229"/>
    <w:rsid w:val="00352F50"/>
    <w:rsid w:val="003536D0"/>
    <w:rsid w:val="00353E55"/>
    <w:rsid w:val="0036168F"/>
    <w:rsid w:val="0037034A"/>
    <w:rsid w:val="003707D2"/>
    <w:rsid w:val="003708DE"/>
    <w:rsid w:val="00377649"/>
    <w:rsid w:val="003804C0"/>
    <w:rsid w:val="00391928"/>
    <w:rsid w:val="0039501B"/>
    <w:rsid w:val="00396A89"/>
    <w:rsid w:val="00397606"/>
    <w:rsid w:val="003A2964"/>
    <w:rsid w:val="003A4214"/>
    <w:rsid w:val="003B5B70"/>
    <w:rsid w:val="003B6A24"/>
    <w:rsid w:val="003D1A1B"/>
    <w:rsid w:val="003E3B71"/>
    <w:rsid w:val="003E6992"/>
    <w:rsid w:val="003F211D"/>
    <w:rsid w:val="003F5FB2"/>
    <w:rsid w:val="003F7C2B"/>
    <w:rsid w:val="00400900"/>
    <w:rsid w:val="00405AD0"/>
    <w:rsid w:val="00414F51"/>
    <w:rsid w:val="00431CEF"/>
    <w:rsid w:val="00436962"/>
    <w:rsid w:val="0043731A"/>
    <w:rsid w:val="00444CEB"/>
    <w:rsid w:val="00453638"/>
    <w:rsid w:val="00461371"/>
    <w:rsid w:val="004619C4"/>
    <w:rsid w:val="00461AFB"/>
    <w:rsid w:val="00463800"/>
    <w:rsid w:val="004721E2"/>
    <w:rsid w:val="00475059"/>
    <w:rsid w:val="00476CE6"/>
    <w:rsid w:val="00477636"/>
    <w:rsid w:val="004776BB"/>
    <w:rsid w:val="00493EF6"/>
    <w:rsid w:val="00496287"/>
    <w:rsid w:val="00496C1F"/>
    <w:rsid w:val="00496CDE"/>
    <w:rsid w:val="004A3449"/>
    <w:rsid w:val="004B24F5"/>
    <w:rsid w:val="004C0746"/>
    <w:rsid w:val="004C1B07"/>
    <w:rsid w:val="004C6E58"/>
    <w:rsid w:val="004D2922"/>
    <w:rsid w:val="004D2C58"/>
    <w:rsid w:val="004E56A1"/>
    <w:rsid w:val="004E6061"/>
    <w:rsid w:val="004F1BEE"/>
    <w:rsid w:val="004F57CB"/>
    <w:rsid w:val="0050712A"/>
    <w:rsid w:val="00510546"/>
    <w:rsid w:val="00516799"/>
    <w:rsid w:val="00520EBF"/>
    <w:rsid w:val="00523E51"/>
    <w:rsid w:val="00524258"/>
    <w:rsid w:val="00525FE6"/>
    <w:rsid w:val="0052640A"/>
    <w:rsid w:val="00527331"/>
    <w:rsid w:val="00527DFD"/>
    <w:rsid w:val="00531DD2"/>
    <w:rsid w:val="00540013"/>
    <w:rsid w:val="005400E5"/>
    <w:rsid w:val="00542EC9"/>
    <w:rsid w:val="0054357A"/>
    <w:rsid w:val="005454A9"/>
    <w:rsid w:val="0054583B"/>
    <w:rsid w:val="005623A9"/>
    <w:rsid w:val="0056286E"/>
    <w:rsid w:val="0056385D"/>
    <w:rsid w:val="0056559B"/>
    <w:rsid w:val="0057121B"/>
    <w:rsid w:val="00577178"/>
    <w:rsid w:val="0059318A"/>
    <w:rsid w:val="005957A7"/>
    <w:rsid w:val="005A3AB3"/>
    <w:rsid w:val="005B0ECC"/>
    <w:rsid w:val="005B69DD"/>
    <w:rsid w:val="005C262E"/>
    <w:rsid w:val="005D044C"/>
    <w:rsid w:val="005D1F95"/>
    <w:rsid w:val="005D37A7"/>
    <w:rsid w:val="005D5223"/>
    <w:rsid w:val="005E0A20"/>
    <w:rsid w:val="005E3027"/>
    <w:rsid w:val="005E3FD5"/>
    <w:rsid w:val="005E4B97"/>
    <w:rsid w:val="005E6CD0"/>
    <w:rsid w:val="005F203A"/>
    <w:rsid w:val="005F4829"/>
    <w:rsid w:val="00602A53"/>
    <w:rsid w:val="00604808"/>
    <w:rsid w:val="0061004F"/>
    <w:rsid w:val="00610521"/>
    <w:rsid w:val="0061145F"/>
    <w:rsid w:val="00613C77"/>
    <w:rsid w:val="0061490B"/>
    <w:rsid w:val="00622D79"/>
    <w:rsid w:val="00623DB6"/>
    <w:rsid w:val="006245C5"/>
    <w:rsid w:val="006379EF"/>
    <w:rsid w:val="00640598"/>
    <w:rsid w:val="00642BE1"/>
    <w:rsid w:val="00643448"/>
    <w:rsid w:val="006522A6"/>
    <w:rsid w:val="00666582"/>
    <w:rsid w:val="00666F66"/>
    <w:rsid w:val="006727F6"/>
    <w:rsid w:val="00674430"/>
    <w:rsid w:val="00683BDD"/>
    <w:rsid w:val="00692311"/>
    <w:rsid w:val="006A5DA5"/>
    <w:rsid w:val="006B039F"/>
    <w:rsid w:val="006B36A1"/>
    <w:rsid w:val="006B3763"/>
    <w:rsid w:val="006C1B37"/>
    <w:rsid w:val="006D392D"/>
    <w:rsid w:val="006D412E"/>
    <w:rsid w:val="006E1A05"/>
    <w:rsid w:val="006E2D0D"/>
    <w:rsid w:val="006E44EE"/>
    <w:rsid w:val="006E5105"/>
    <w:rsid w:val="006F1D61"/>
    <w:rsid w:val="006F2A9A"/>
    <w:rsid w:val="00703267"/>
    <w:rsid w:val="0070331C"/>
    <w:rsid w:val="007048CC"/>
    <w:rsid w:val="00706359"/>
    <w:rsid w:val="007109B4"/>
    <w:rsid w:val="007114B4"/>
    <w:rsid w:val="00714D7D"/>
    <w:rsid w:val="00720517"/>
    <w:rsid w:val="00720E2F"/>
    <w:rsid w:val="0072378F"/>
    <w:rsid w:val="00726DAA"/>
    <w:rsid w:val="0072702A"/>
    <w:rsid w:val="007272BF"/>
    <w:rsid w:val="0072795D"/>
    <w:rsid w:val="00732C75"/>
    <w:rsid w:val="00732F91"/>
    <w:rsid w:val="0074330C"/>
    <w:rsid w:val="00743E66"/>
    <w:rsid w:val="00743E98"/>
    <w:rsid w:val="00744B5E"/>
    <w:rsid w:val="00751EFD"/>
    <w:rsid w:val="00762D95"/>
    <w:rsid w:val="007743FC"/>
    <w:rsid w:val="00777AFC"/>
    <w:rsid w:val="00780D4C"/>
    <w:rsid w:val="00786770"/>
    <w:rsid w:val="00787600"/>
    <w:rsid w:val="0079696B"/>
    <w:rsid w:val="007A2837"/>
    <w:rsid w:val="007A601C"/>
    <w:rsid w:val="007B5CD7"/>
    <w:rsid w:val="007C05EC"/>
    <w:rsid w:val="007C10B8"/>
    <w:rsid w:val="007C1AA6"/>
    <w:rsid w:val="007C6915"/>
    <w:rsid w:val="007D10B5"/>
    <w:rsid w:val="007D223B"/>
    <w:rsid w:val="007D6710"/>
    <w:rsid w:val="007E09C4"/>
    <w:rsid w:val="007E3C7C"/>
    <w:rsid w:val="007E4C5E"/>
    <w:rsid w:val="00803098"/>
    <w:rsid w:val="0080328E"/>
    <w:rsid w:val="00804419"/>
    <w:rsid w:val="00804ADB"/>
    <w:rsid w:val="00804B14"/>
    <w:rsid w:val="00805928"/>
    <w:rsid w:val="0080770C"/>
    <w:rsid w:val="00812360"/>
    <w:rsid w:val="00813BB8"/>
    <w:rsid w:val="00815CEF"/>
    <w:rsid w:val="00817B94"/>
    <w:rsid w:val="00820733"/>
    <w:rsid w:val="008212FA"/>
    <w:rsid w:val="00821515"/>
    <w:rsid w:val="008220F0"/>
    <w:rsid w:val="008305A4"/>
    <w:rsid w:val="00834CEC"/>
    <w:rsid w:val="00837E15"/>
    <w:rsid w:val="00846BB4"/>
    <w:rsid w:val="00867703"/>
    <w:rsid w:val="00870FAC"/>
    <w:rsid w:val="00875ED8"/>
    <w:rsid w:val="008818DF"/>
    <w:rsid w:val="00882737"/>
    <w:rsid w:val="0088445B"/>
    <w:rsid w:val="0089162E"/>
    <w:rsid w:val="008A2371"/>
    <w:rsid w:val="008A7B10"/>
    <w:rsid w:val="008B0BF3"/>
    <w:rsid w:val="008B290A"/>
    <w:rsid w:val="008B4AA3"/>
    <w:rsid w:val="008B687A"/>
    <w:rsid w:val="008C2FB5"/>
    <w:rsid w:val="008E18DB"/>
    <w:rsid w:val="008E5ECD"/>
    <w:rsid w:val="008F4CC0"/>
    <w:rsid w:val="00900607"/>
    <w:rsid w:val="009127DF"/>
    <w:rsid w:val="00912BA8"/>
    <w:rsid w:val="00921F41"/>
    <w:rsid w:val="00923E90"/>
    <w:rsid w:val="00925213"/>
    <w:rsid w:val="00925DE3"/>
    <w:rsid w:val="0092647A"/>
    <w:rsid w:val="00926DEB"/>
    <w:rsid w:val="00927DD5"/>
    <w:rsid w:val="009330FC"/>
    <w:rsid w:val="00936617"/>
    <w:rsid w:val="0094762E"/>
    <w:rsid w:val="00953656"/>
    <w:rsid w:val="00953E13"/>
    <w:rsid w:val="00961CB7"/>
    <w:rsid w:val="009653A0"/>
    <w:rsid w:val="00972761"/>
    <w:rsid w:val="009736C5"/>
    <w:rsid w:val="009836C2"/>
    <w:rsid w:val="009861DA"/>
    <w:rsid w:val="009911AC"/>
    <w:rsid w:val="009A235E"/>
    <w:rsid w:val="009A7DF3"/>
    <w:rsid w:val="009B18DA"/>
    <w:rsid w:val="009B23C6"/>
    <w:rsid w:val="009B7EAD"/>
    <w:rsid w:val="009C2789"/>
    <w:rsid w:val="009C69AA"/>
    <w:rsid w:val="009C6A02"/>
    <w:rsid w:val="009C7D9F"/>
    <w:rsid w:val="009D3AB6"/>
    <w:rsid w:val="009D7C50"/>
    <w:rsid w:val="009E01B5"/>
    <w:rsid w:val="009E58FD"/>
    <w:rsid w:val="009E6DE1"/>
    <w:rsid w:val="009F3286"/>
    <w:rsid w:val="009F6B12"/>
    <w:rsid w:val="009F6E04"/>
    <w:rsid w:val="00A016FB"/>
    <w:rsid w:val="00A04169"/>
    <w:rsid w:val="00A11AAD"/>
    <w:rsid w:val="00A162E6"/>
    <w:rsid w:val="00A25A50"/>
    <w:rsid w:val="00A34CFF"/>
    <w:rsid w:val="00A37503"/>
    <w:rsid w:val="00A42FE9"/>
    <w:rsid w:val="00A44B86"/>
    <w:rsid w:val="00A5309E"/>
    <w:rsid w:val="00A559AB"/>
    <w:rsid w:val="00A56EE1"/>
    <w:rsid w:val="00A609B2"/>
    <w:rsid w:val="00A63E92"/>
    <w:rsid w:val="00A7394F"/>
    <w:rsid w:val="00A74ED9"/>
    <w:rsid w:val="00A7514F"/>
    <w:rsid w:val="00A76FE0"/>
    <w:rsid w:val="00A86C40"/>
    <w:rsid w:val="00A91F23"/>
    <w:rsid w:val="00A97716"/>
    <w:rsid w:val="00AA3447"/>
    <w:rsid w:val="00AC54FF"/>
    <w:rsid w:val="00AC5E41"/>
    <w:rsid w:val="00AD2C41"/>
    <w:rsid w:val="00AE0FA7"/>
    <w:rsid w:val="00AE1548"/>
    <w:rsid w:val="00AE2DAF"/>
    <w:rsid w:val="00AE5422"/>
    <w:rsid w:val="00AF4EB1"/>
    <w:rsid w:val="00B01D63"/>
    <w:rsid w:val="00B02DC2"/>
    <w:rsid w:val="00B12850"/>
    <w:rsid w:val="00B14227"/>
    <w:rsid w:val="00B21FE3"/>
    <w:rsid w:val="00B279AA"/>
    <w:rsid w:val="00B3249A"/>
    <w:rsid w:val="00B3287A"/>
    <w:rsid w:val="00B40FDB"/>
    <w:rsid w:val="00B41889"/>
    <w:rsid w:val="00B45F69"/>
    <w:rsid w:val="00B51543"/>
    <w:rsid w:val="00B55DBB"/>
    <w:rsid w:val="00B56B29"/>
    <w:rsid w:val="00B61504"/>
    <w:rsid w:val="00B61F4B"/>
    <w:rsid w:val="00B71927"/>
    <w:rsid w:val="00B71E96"/>
    <w:rsid w:val="00B725A0"/>
    <w:rsid w:val="00B72DF2"/>
    <w:rsid w:val="00B732F7"/>
    <w:rsid w:val="00B76027"/>
    <w:rsid w:val="00B76675"/>
    <w:rsid w:val="00B772E7"/>
    <w:rsid w:val="00B77E25"/>
    <w:rsid w:val="00B8330E"/>
    <w:rsid w:val="00B83B4B"/>
    <w:rsid w:val="00B843D0"/>
    <w:rsid w:val="00B923E3"/>
    <w:rsid w:val="00B93960"/>
    <w:rsid w:val="00B93ECC"/>
    <w:rsid w:val="00BA0160"/>
    <w:rsid w:val="00BA49A1"/>
    <w:rsid w:val="00BB7C3B"/>
    <w:rsid w:val="00BC6666"/>
    <w:rsid w:val="00BE0658"/>
    <w:rsid w:val="00BE3966"/>
    <w:rsid w:val="00BE4D43"/>
    <w:rsid w:val="00BE71E9"/>
    <w:rsid w:val="00BF26FA"/>
    <w:rsid w:val="00BF435C"/>
    <w:rsid w:val="00C04526"/>
    <w:rsid w:val="00C049A0"/>
    <w:rsid w:val="00C12C04"/>
    <w:rsid w:val="00C13286"/>
    <w:rsid w:val="00C152B3"/>
    <w:rsid w:val="00C1615E"/>
    <w:rsid w:val="00C1763C"/>
    <w:rsid w:val="00C17BA4"/>
    <w:rsid w:val="00C2004E"/>
    <w:rsid w:val="00C247D3"/>
    <w:rsid w:val="00C26DD9"/>
    <w:rsid w:val="00C33348"/>
    <w:rsid w:val="00C336A7"/>
    <w:rsid w:val="00C3760C"/>
    <w:rsid w:val="00C43530"/>
    <w:rsid w:val="00C43732"/>
    <w:rsid w:val="00C54830"/>
    <w:rsid w:val="00C61FCE"/>
    <w:rsid w:val="00C678C0"/>
    <w:rsid w:val="00C7336F"/>
    <w:rsid w:val="00C75A33"/>
    <w:rsid w:val="00C80434"/>
    <w:rsid w:val="00C824E5"/>
    <w:rsid w:val="00C87414"/>
    <w:rsid w:val="00C91731"/>
    <w:rsid w:val="00C95294"/>
    <w:rsid w:val="00C954AD"/>
    <w:rsid w:val="00C9615B"/>
    <w:rsid w:val="00CA240E"/>
    <w:rsid w:val="00CA3620"/>
    <w:rsid w:val="00CA6EEA"/>
    <w:rsid w:val="00CA7963"/>
    <w:rsid w:val="00CC028D"/>
    <w:rsid w:val="00CC4F39"/>
    <w:rsid w:val="00CC6E63"/>
    <w:rsid w:val="00CD0CA7"/>
    <w:rsid w:val="00CD172F"/>
    <w:rsid w:val="00CD47B4"/>
    <w:rsid w:val="00CF046B"/>
    <w:rsid w:val="00CF6B49"/>
    <w:rsid w:val="00D01078"/>
    <w:rsid w:val="00D07927"/>
    <w:rsid w:val="00D07CFA"/>
    <w:rsid w:val="00D1016F"/>
    <w:rsid w:val="00D12317"/>
    <w:rsid w:val="00D12E96"/>
    <w:rsid w:val="00D1452F"/>
    <w:rsid w:val="00D16433"/>
    <w:rsid w:val="00D20962"/>
    <w:rsid w:val="00D279A0"/>
    <w:rsid w:val="00D30E6F"/>
    <w:rsid w:val="00D3220B"/>
    <w:rsid w:val="00D33689"/>
    <w:rsid w:val="00D3498A"/>
    <w:rsid w:val="00D355F3"/>
    <w:rsid w:val="00D52337"/>
    <w:rsid w:val="00D70750"/>
    <w:rsid w:val="00D70AD4"/>
    <w:rsid w:val="00D710DE"/>
    <w:rsid w:val="00D7181F"/>
    <w:rsid w:val="00D75C2C"/>
    <w:rsid w:val="00D821E3"/>
    <w:rsid w:val="00D83975"/>
    <w:rsid w:val="00D862B2"/>
    <w:rsid w:val="00D877BC"/>
    <w:rsid w:val="00D957FF"/>
    <w:rsid w:val="00DA1C38"/>
    <w:rsid w:val="00DA2E7A"/>
    <w:rsid w:val="00DA3692"/>
    <w:rsid w:val="00DB08D1"/>
    <w:rsid w:val="00DB4BED"/>
    <w:rsid w:val="00DD3643"/>
    <w:rsid w:val="00DD4142"/>
    <w:rsid w:val="00DD465B"/>
    <w:rsid w:val="00DE0D9B"/>
    <w:rsid w:val="00DE1009"/>
    <w:rsid w:val="00DE4F3A"/>
    <w:rsid w:val="00DE6934"/>
    <w:rsid w:val="00DF0AA2"/>
    <w:rsid w:val="00DF16DC"/>
    <w:rsid w:val="00DF331F"/>
    <w:rsid w:val="00E15312"/>
    <w:rsid w:val="00E33278"/>
    <w:rsid w:val="00E339C8"/>
    <w:rsid w:val="00E3499F"/>
    <w:rsid w:val="00E3738D"/>
    <w:rsid w:val="00E43810"/>
    <w:rsid w:val="00E525F6"/>
    <w:rsid w:val="00E56ADD"/>
    <w:rsid w:val="00E66647"/>
    <w:rsid w:val="00E76422"/>
    <w:rsid w:val="00E81BEE"/>
    <w:rsid w:val="00E848E9"/>
    <w:rsid w:val="00E93748"/>
    <w:rsid w:val="00E93B93"/>
    <w:rsid w:val="00EA7F84"/>
    <w:rsid w:val="00EB4AC2"/>
    <w:rsid w:val="00EB7550"/>
    <w:rsid w:val="00EC09CC"/>
    <w:rsid w:val="00EC2948"/>
    <w:rsid w:val="00EC376C"/>
    <w:rsid w:val="00EC4335"/>
    <w:rsid w:val="00EC6C70"/>
    <w:rsid w:val="00ED1E6F"/>
    <w:rsid w:val="00ED41A5"/>
    <w:rsid w:val="00ED4404"/>
    <w:rsid w:val="00ED4F78"/>
    <w:rsid w:val="00EE115F"/>
    <w:rsid w:val="00EE38D4"/>
    <w:rsid w:val="00EE6ECD"/>
    <w:rsid w:val="00EF4E4F"/>
    <w:rsid w:val="00EF5346"/>
    <w:rsid w:val="00F002CA"/>
    <w:rsid w:val="00F00ADC"/>
    <w:rsid w:val="00F13208"/>
    <w:rsid w:val="00F15D04"/>
    <w:rsid w:val="00F23DFF"/>
    <w:rsid w:val="00F30B61"/>
    <w:rsid w:val="00F31600"/>
    <w:rsid w:val="00F35E17"/>
    <w:rsid w:val="00F37DEA"/>
    <w:rsid w:val="00F4022E"/>
    <w:rsid w:val="00F4094F"/>
    <w:rsid w:val="00F429E1"/>
    <w:rsid w:val="00F432D2"/>
    <w:rsid w:val="00F4557A"/>
    <w:rsid w:val="00F46384"/>
    <w:rsid w:val="00F47226"/>
    <w:rsid w:val="00F51F52"/>
    <w:rsid w:val="00F54396"/>
    <w:rsid w:val="00F7004F"/>
    <w:rsid w:val="00F733B4"/>
    <w:rsid w:val="00F838A1"/>
    <w:rsid w:val="00F838CC"/>
    <w:rsid w:val="00F94E2A"/>
    <w:rsid w:val="00F95016"/>
    <w:rsid w:val="00F96191"/>
    <w:rsid w:val="00FA0BF0"/>
    <w:rsid w:val="00FA53C2"/>
    <w:rsid w:val="00FA6AB8"/>
    <w:rsid w:val="00FA6FE4"/>
    <w:rsid w:val="00FA79FB"/>
    <w:rsid w:val="00FC4151"/>
    <w:rsid w:val="00FC5CD8"/>
    <w:rsid w:val="00FD07F5"/>
    <w:rsid w:val="00FD2544"/>
    <w:rsid w:val="00FE327B"/>
    <w:rsid w:val="00FE4132"/>
    <w:rsid w:val="00FF0938"/>
    <w:rsid w:val="00FF78B1"/>
    <w:rsid w:val="00FF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Document Map" w:unhideWhenUsed="0"/>
    <w:lsdException w:name="Plain Text" w:unhideWhenUsed="0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B86"/>
    <w:pPr>
      <w:spacing w:after="200" w:line="276" w:lineRule="auto"/>
    </w:pPr>
    <w:rPr>
      <w:rFonts w:cs="Calibri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70B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99"/>
    <w:qFormat/>
    <w:rsid w:val="00143C54"/>
    <w:pPr>
      <w:ind w:left="720"/>
    </w:pPr>
  </w:style>
  <w:style w:type="paragraph" w:styleId="Bobletekst">
    <w:name w:val="Balloon Text"/>
    <w:basedOn w:val="Normal"/>
    <w:link w:val="BobletekstTegn"/>
    <w:uiPriority w:val="99"/>
    <w:semiHidden/>
    <w:rsid w:val="00706359"/>
    <w:pPr>
      <w:spacing w:after="0" w:line="240" w:lineRule="auto"/>
    </w:pPr>
    <w:rPr>
      <w:rFonts w:ascii="Tahoma" w:hAnsi="Tahoma" w:cs="Tahoma"/>
      <w:sz w:val="16"/>
      <w:szCs w:val="16"/>
      <w:lang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06359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99"/>
    <w:rsid w:val="0070635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ntekst">
    <w:name w:val="Plain Text"/>
    <w:basedOn w:val="Normal"/>
    <w:link w:val="RentekstTegn"/>
    <w:uiPriority w:val="99"/>
    <w:semiHidden/>
    <w:rsid w:val="00F002CA"/>
    <w:pPr>
      <w:spacing w:after="0" w:line="240" w:lineRule="auto"/>
    </w:pPr>
    <w:rPr>
      <w:sz w:val="21"/>
      <w:szCs w:val="21"/>
      <w:lang w:eastAsia="nb-NO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F002CA"/>
    <w:rPr>
      <w:rFonts w:ascii="Calibri" w:hAnsi="Calibri" w:cs="Calibri"/>
      <w:sz w:val="21"/>
      <w:szCs w:val="21"/>
      <w:lang w:eastAsia="nb-NO"/>
    </w:rPr>
  </w:style>
  <w:style w:type="paragraph" w:styleId="Dokumentkart">
    <w:name w:val="Document Map"/>
    <w:basedOn w:val="Normal"/>
    <w:link w:val="DokumentkartTegn"/>
    <w:uiPriority w:val="99"/>
    <w:semiHidden/>
    <w:rsid w:val="00714D7D"/>
    <w:pPr>
      <w:shd w:val="clear" w:color="auto" w:fill="000080"/>
    </w:pPr>
    <w:rPr>
      <w:sz w:val="2"/>
      <w:szCs w:val="2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815CEF"/>
    <w:rPr>
      <w:rFonts w:ascii="Times New Roman" w:hAnsi="Times New Roman" w:cs="Times New Roman"/>
      <w:sz w:val="2"/>
      <w:szCs w:val="2"/>
      <w:lang w:eastAsia="en-US"/>
    </w:rPr>
  </w:style>
  <w:style w:type="character" w:customStyle="1" w:styleId="ecxtextrunscx245400808">
    <w:name w:val="ecxtextrunscx245400808"/>
    <w:basedOn w:val="Standardskriftforavsnitt"/>
    <w:uiPriority w:val="99"/>
    <w:rsid w:val="00BE4D43"/>
  </w:style>
  <w:style w:type="paragraph" w:styleId="NormalWeb">
    <w:name w:val="Normal (Web)"/>
    <w:basedOn w:val="Normal"/>
    <w:uiPriority w:val="99"/>
    <w:semiHidden/>
    <w:rsid w:val="00727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99"/>
    <w:qFormat/>
    <w:rsid w:val="000A7AA8"/>
    <w:rPr>
      <w:b/>
      <w:bCs/>
    </w:rPr>
  </w:style>
  <w:style w:type="paragraph" w:customStyle="1" w:styleId="Default">
    <w:name w:val="Default"/>
    <w:rsid w:val="00520E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msonormalcxspfrste">
    <w:name w:val="msonormalcxspførste"/>
    <w:basedOn w:val="Normal"/>
    <w:uiPriority w:val="99"/>
    <w:rsid w:val="00ED1E6F"/>
    <w:pPr>
      <w:spacing w:before="100" w:beforeAutospacing="1" w:after="100" w:afterAutospacing="1" w:line="240" w:lineRule="auto"/>
    </w:pPr>
    <w:rPr>
      <w:sz w:val="24"/>
      <w:szCs w:val="24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154D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telTegn">
    <w:name w:val="Tittel Tegn"/>
    <w:basedOn w:val="Standardskriftforavsnitt"/>
    <w:link w:val="Tittel"/>
    <w:uiPriority w:val="10"/>
    <w:rsid w:val="00154D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70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Brdtekst1">
    <w:name w:val="Brødtekst1"/>
    <w:basedOn w:val="Normal"/>
    <w:qFormat/>
    <w:rsid w:val="001B64CA"/>
    <w:pPr>
      <w:spacing w:after="0" w:line="360" w:lineRule="auto"/>
    </w:pPr>
    <w:rPr>
      <w:rFonts w:ascii="Times New Roman" w:eastAsia="MS Mincho" w:hAnsi="Times New Roman" w:cs="Times New Roman"/>
      <w:sz w:val="24"/>
      <w:szCs w:val="28"/>
    </w:rPr>
  </w:style>
  <w:style w:type="character" w:customStyle="1" w:styleId="apple-converted-space">
    <w:name w:val="apple-converted-space"/>
    <w:basedOn w:val="Standardskriftforavsnitt"/>
    <w:rsid w:val="007C10B8"/>
  </w:style>
  <w:style w:type="character" w:styleId="Merknadsreferanse">
    <w:name w:val="annotation reference"/>
    <w:basedOn w:val="Standardskriftforavsnitt"/>
    <w:uiPriority w:val="99"/>
    <w:semiHidden/>
    <w:unhideWhenUsed/>
    <w:rsid w:val="00732F9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32F9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32F91"/>
    <w:rPr>
      <w:rFonts w:cs="Calibri"/>
      <w:sz w:val="20"/>
      <w:szCs w:val="20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32F9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32F91"/>
    <w:rPr>
      <w:rFonts w:cs="Calibri"/>
      <w:b/>
      <w:bCs/>
      <w:sz w:val="20"/>
      <w:szCs w:val="20"/>
      <w:lang w:eastAsia="en-US"/>
    </w:rPr>
  </w:style>
  <w:style w:type="paragraph" w:styleId="Revisjon">
    <w:name w:val="Revision"/>
    <w:hidden/>
    <w:uiPriority w:val="99"/>
    <w:semiHidden/>
    <w:rsid w:val="00732F91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Document Map" w:unhideWhenUsed="0"/>
    <w:lsdException w:name="Plain Text" w:unhideWhenUsed="0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B86"/>
    <w:pPr>
      <w:spacing w:after="200" w:line="276" w:lineRule="auto"/>
    </w:pPr>
    <w:rPr>
      <w:rFonts w:cs="Calibri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70B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99"/>
    <w:qFormat/>
    <w:rsid w:val="00143C54"/>
    <w:pPr>
      <w:ind w:left="720"/>
    </w:pPr>
  </w:style>
  <w:style w:type="paragraph" w:styleId="Bobletekst">
    <w:name w:val="Balloon Text"/>
    <w:basedOn w:val="Normal"/>
    <w:link w:val="BobletekstTegn"/>
    <w:uiPriority w:val="99"/>
    <w:semiHidden/>
    <w:rsid w:val="00706359"/>
    <w:pPr>
      <w:spacing w:after="0" w:line="240" w:lineRule="auto"/>
    </w:pPr>
    <w:rPr>
      <w:rFonts w:ascii="Tahoma" w:hAnsi="Tahoma" w:cs="Tahoma"/>
      <w:sz w:val="16"/>
      <w:szCs w:val="16"/>
      <w:lang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06359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99"/>
    <w:rsid w:val="0070635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ntekst">
    <w:name w:val="Plain Text"/>
    <w:basedOn w:val="Normal"/>
    <w:link w:val="RentekstTegn"/>
    <w:uiPriority w:val="99"/>
    <w:semiHidden/>
    <w:rsid w:val="00F002CA"/>
    <w:pPr>
      <w:spacing w:after="0" w:line="240" w:lineRule="auto"/>
    </w:pPr>
    <w:rPr>
      <w:sz w:val="21"/>
      <w:szCs w:val="21"/>
      <w:lang w:eastAsia="nb-NO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F002CA"/>
    <w:rPr>
      <w:rFonts w:ascii="Calibri" w:hAnsi="Calibri" w:cs="Calibri"/>
      <w:sz w:val="21"/>
      <w:szCs w:val="21"/>
      <w:lang w:eastAsia="nb-NO"/>
    </w:rPr>
  </w:style>
  <w:style w:type="paragraph" w:styleId="Dokumentkart">
    <w:name w:val="Document Map"/>
    <w:basedOn w:val="Normal"/>
    <w:link w:val="DokumentkartTegn"/>
    <w:uiPriority w:val="99"/>
    <w:semiHidden/>
    <w:rsid w:val="00714D7D"/>
    <w:pPr>
      <w:shd w:val="clear" w:color="auto" w:fill="000080"/>
    </w:pPr>
    <w:rPr>
      <w:sz w:val="2"/>
      <w:szCs w:val="2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815CEF"/>
    <w:rPr>
      <w:rFonts w:ascii="Times New Roman" w:hAnsi="Times New Roman" w:cs="Times New Roman"/>
      <w:sz w:val="2"/>
      <w:szCs w:val="2"/>
      <w:lang w:eastAsia="en-US"/>
    </w:rPr>
  </w:style>
  <w:style w:type="character" w:customStyle="1" w:styleId="ecxtextrunscx245400808">
    <w:name w:val="ecxtextrunscx245400808"/>
    <w:basedOn w:val="Standardskriftforavsnitt"/>
    <w:uiPriority w:val="99"/>
    <w:rsid w:val="00BE4D43"/>
  </w:style>
  <w:style w:type="paragraph" w:styleId="NormalWeb">
    <w:name w:val="Normal (Web)"/>
    <w:basedOn w:val="Normal"/>
    <w:uiPriority w:val="99"/>
    <w:semiHidden/>
    <w:rsid w:val="00727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99"/>
    <w:qFormat/>
    <w:rsid w:val="000A7AA8"/>
    <w:rPr>
      <w:b/>
      <w:bCs/>
    </w:rPr>
  </w:style>
  <w:style w:type="paragraph" w:customStyle="1" w:styleId="Default">
    <w:name w:val="Default"/>
    <w:rsid w:val="00520E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msonormalcxspfrste">
    <w:name w:val="msonormalcxspførste"/>
    <w:basedOn w:val="Normal"/>
    <w:uiPriority w:val="99"/>
    <w:rsid w:val="00ED1E6F"/>
    <w:pPr>
      <w:spacing w:before="100" w:beforeAutospacing="1" w:after="100" w:afterAutospacing="1" w:line="240" w:lineRule="auto"/>
    </w:pPr>
    <w:rPr>
      <w:sz w:val="24"/>
      <w:szCs w:val="24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154D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telTegn">
    <w:name w:val="Tittel Tegn"/>
    <w:basedOn w:val="Standardskriftforavsnitt"/>
    <w:link w:val="Tittel"/>
    <w:uiPriority w:val="10"/>
    <w:rsid w:val="00154D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70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Brdtekst1">
    <w:name w:val="Brødtekst1"/>
    <w:basedOn w:val="Normal"/>
    <w:qFormat/>
    <w:rsid w:val="001B64CA"/>
    <w:pPr>
      <w:spacing w:after="0" w:line="360" w:lineRule="auto"/>
    </w:pPr>
    <w:rPr>
      <w:rFonts w:ascii="Times New Roman" w:eastAsia="MS Mincho" w:hAnsi="Times New Roman" w:cs="Times New Roman"/>
      <w:sz w:val="24"/>
      <w:szCs w:val="28"/>
    </w:rPr>
  </w:style>
  <w:style w:type="character" w:customStyle="1" w:styleId="apple-converted-space">
    <w:name w:val="apple-converted-space"/>
    <w:basedOn w:val="Standardskriftforavsnitt"/>
    <w:rsid w:val="007C10B8"/>
  </w:style>
  <w:style w:type="character" w:styleId="Merknadsreferanse">
    <w:name w:val="annotation reference"/>
    <w:basedOn w:val="Standardskriftforavsnitt"/>
    <w:uiPriority w:val="99"/>
    <w:semiHidden/>
    <w:unhideWhenUsed/>
    <w:rsid w:val="00732F9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32F9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32F91"/>
    <w:rPr>
      <w:rFonts w:cs="Calibri"/>
      <w:sz w:val="20"/>
      <w:szCs w:val="20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32F9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32F91"/>
    <w:rPr>
      <w:rFonts w:cs="Calibri"/>
      <w:b/>
      <w:bCs/>
      <w:sz w:val="20"/>
      <w:szCs w:val="20"/>
      <w:lang w:eastAsia="en-US"/>
    </w:rPr>
  </w:style>
  <w:style w:type="paragraph" w:styleId="Revisjon">
    <w:name w:val="Revision"/>
    <w:hidden/>
    <w:uiPriority w:val="99"/>
    <w:semiHidden/>
    <w:rsid w:val="00732F91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4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9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94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40843">
                                      <w:marLeft w:val="30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11" w:color="E4E4E4"/>
                                        <w:left w:val="single" w:sz="6" w:space="11" w:color="E4E4E4"/>
                                        <w:bottom w:val="single" w:sz="6" w:space="11" w:color="E4E4E4"/>
                                        <w:right w:val="single" w:sz="6" w:space="11" w:color="E4E4E4"/>
                                      </w:divBdr>
                                      <w:divsChild>
                                        <w:div w:id="988940842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E4E4E4"/>
                                            <w:left w:val="single" w:sz="6" w:space="11" w:color="E4E4E4"/>
                                            <w:bottom w:val="single" w:sz="6" w:space="11" w:color="E4E4E4"/>
                                            <w:right w:val="single" w:sz="6" w:space="11" w:color="E4E4E4"/>
                                          </w:divBdr>
                                          <w:divsChild>
                                            <w:div w:id="988940845">
                                              <w:marLeft w:val="-240"/>
                                              <w:marRight w:val="-24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4E4E4"/>
                                                <w:left w:val="single" w:sz="6" w:space="11" w:color="E4E4E4"/>
                                                <w:bottom w:val="single" w:sz="6" w:space="11" w:color="E4E4E4"/>
                                                <w:right w:val="single" w:sz="6" w:space="11" w:color="E4E4E4"/>
                                              </w:divBdr>
                                              <w:divsChild>
                                                <w:div w:id="988940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94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4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4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40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73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21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39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95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6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F0E5C-55D6-488F-BC3A-8615DEA4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5E578734</Template>
  <TotalTime>2</TotalTime>
  <Pages>3</Pages>
  <Words>897</Words>
  <Characters>4758</Characters>
  <Application>Microsoft Office Word</Application>
  <DocSecurity>4</DocSecurity>
  <Lines>39</Lines>
  <Paragraphs>11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Vintermøtet 2013;   Trondheim 6</vt:lpstr>
      <vt:lpstr>Vintermøtet 2013;   Trondheim 6</vt:lpstr>
    </vt:vector>
  </TitlesOfParts>
  <Company>DMF</Company>
  <LinksUpToDate>false</LinksUpToDate>
  <CharactersWithSpaces>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Vintermøtet 2013;   Trondheim 6</dc:title>
  <dc:creator>sven</dc:creator>
  <cp:lastModifiedBy>Anders Jørgensen</cp:lastModifiedBy>
  <cp:revision>2</cp:revision>
  <cp:lastPrinted>2019-01-29T12:48:00Z</cp:lastPrinted>
  <dcterms:created xsi:type="dcterms:W3CDTF">2020-02-14T11:53:00Z</dcterms:created>
  <dcterms:modified xsi:type="dcterms:W3CDTF">2020-02-14T11:53:00Z</dcterms:modified>
</cp:coreProperties>
</file>